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64FE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9753B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176D5B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006A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6F0A7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948E0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2BDE3E1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0ABD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138C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FF082C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D6AF29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485D13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08E0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1878DF1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116C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CC2F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43689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59375C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74F6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32A2A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03A268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43680" w:rsidRPr="00CE6C29" w:rsidP="002F6A28" w14:paraId="088A45E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https://members.wto.org/crnattachments/2026/TBT/JPN/26_01250_00_e.pdf</w:t>
              </w:r>
            </w:hyperlink>
          </w:p>
          <w:p w:rsidR="00343680" w:rsidRPr="00CE6C29" w:rsidP="002F6A28" w14:paraId="3BA7728A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343680" w:rsidRPr="00CE6C29" w:rsidP="002F6A28" w14:paraId="21E1F05B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343680" w:rsidRPr="00CE6C29" w:rsidP="002F6A28" w14:paraId="73CE85EF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343680" w:rsidRPr="00CE6C29" w:rsidP="002F6A28" w14:paraId="54F5087A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343680" w:rsidRPr="00CE6C29" w:rsidP="002F6A28" w14:paraId="57530477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343680" w:rsidRPr="00CE6C29" w:rsidP="002F6A28" w14:paraId="26DF226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03349C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DFA6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E1629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4 substances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2D839E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544A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0BB53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121EAFCF" w14:textId="77777777" w:rsidTr="00804E7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D6766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2E1FC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920C8F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17F8C3B6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3D78D6F6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5FDB7DE5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279B4EE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G/TBT/N/JPN/897</w:t>
              </w:r>
            </w:hyperlink>
          </w:p>
        </w:tc>
      </w:tr>
      <w:tr w14:paraId="7BDD98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4B45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A8FFC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4 March 2026</w:t>
            </w:r>
          </w:p>
          <w:p w:rsidR="00EE3A11" w:rsidRPr="002F6A28" w:rsidP="008953C4" w14:paraId="36692C8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14 March 2026</w:t>
            </w:r>
          </w:p>
        </w:tc>
      </w:tr>
      <w:tr w14:paraId="3C35D3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F3AAF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5B99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22CA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43CFBA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31554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A23E4A" w14:textId="77777777">
            <w:r w:rsidRPr="00CE6C29">
              <w:t>Japan Enquiry Point</w:t>
            </w:r>
          </w:p>
          <w:p w:rsidR="00CE6C29" w:rsidRPr="00CE6C29" w:rsidP="000C3B6C" w14:paraId="793C9C7C" w14:textId="77777777">
            <w:r w:rsidRPr="00CE6C29">
              <w:t>International Trade Division,</w:t>
            </w:r>
          </w:p>
          <w:p w:rsidR="00CE6C29" w:rsidRPr="00CE6C29" w:rsidP="000C3B6C" w14:paraId="254C27B3" w14:textId="77777777">
            <w:r w:rsidRPr="00CE6C29">
              <w:t>Economic Affairs Bureau,</w:t>
            </w:r>
          </w:p>
          <w:p w:rsidR="00CE6C29" w:rsidRPr="00CE6C29" w:rsidP="000C3B6C" w14:paraId="759BD22B" w14:textId="77777777">
            <w:r w:rsidRPr="00CE6C29">
              <w:t>Ministry of Foreign Affairs</w:t>
            </w:r>
          </w:p>
          <w:p w:rsidR="00CE6C29" w:rsidRPr="00CE6C29" w:rsidP="000C3B6C" w14:paraId="75DABB25" w14:textId="77777777">
            <w:r w:rsidRPr="00CE6C29">
              <w:t>Fax: (+81 3) 5501 8343</w:t>
            </w:r>
          </w:p>
          <w:p w:rsidR="00CE6C29" w:rsidRPr="00CE6C29" w:rsidP="000C3B6C" w14:paraId="634A80A3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enquiry@mofa.go.jp</w:t>
              </w:r>
            </w:hyperlink>
          </w:p>
        </w:tc>
      </w:tr>
    </w:tbl>
    <w:p w:rsidR="00EE3A11" w:rsidRPr="002F6A28" w:rsidP="00887259" w14:paraId="77F9A08C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F7DB4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05142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E1BC7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E6B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FA37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33F0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988B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D753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G/TBT/N/JPN/903</w:t>
    </w:r>
    <w:bookmarkEnd w:id="0"/>
  </w:p>
  <w:p w:rsidR="009239F7" w:rsidRPr="002F6A28" w:rsidP="009239F7" w14:paraId="20B99C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A688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D28E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F0EB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B0721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1670C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44E67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9383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242FA7" w14:textId="77777777">
          <w:pPr>
            <w:jc w:val="right"/>
            <w:rPr>
              <w:b/>
              <w:szCs w:val="16"/>
            </w:rPr>
          </w:pPr>
        </w:p>
      </w:tc>
    </w:tr>
    <w:tr w14:paraId="290B09D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4A6A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E0BE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G/TBT/N/JPN/903</w:t>
          </w:r>
          <w:bookmarkEnd w:id="2"/>
        </w:p>
      </w:tc>
    </w:tr>
    <w:tr w14:paraId="23D7D5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8607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DF62A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March 2026</w:t>
          </w:r>
          <w:bookmarkEnd w:id="3"/>
          <w:bookmarkEnd w:id="4"/>
        </w:p>
      </w:tc>
    </w:tr>
    <w:tr w14:paraId="480F706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15BC7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EB68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1149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5912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17C5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4CE1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38416262">
    <w:abstractNumId w:val="9"/>
  </w:num>
  <w:num w:numId="2" w16cid:durableId="2094431369">
    <w:abstractNumId w:val="7"/>
  </w:num>
  <w:num w:numId="3" w16cid:durableId="1591623020">
    <w:abstractNumId w:val="6"/>
  </w:num>
  <w:num w:numId="4" w16cid:durableId="1149789382">
    <w:abstractNumId w:val="5"/>
  </w:num>
  <w:num w:numId="5" w16cid:durableId="536434780">
    <w:abstractNumId w:val="4"/>
  </w:num>
  <w:num w:numId="6" w16cid:durableId="1772581112">
    <w:abstractNumId w:val="12"/>
  </w:num>
  <w:num w:numId="7" w16cid:durableId="541790221">
    <w:abstractNumId w:val="11"/>
  </w:num>
  <w:num w:numId="8" w16cid:durableId="1136146283">
    <w:abstractNumId w:val="10"/>
  </w:num>
  <w:num w:numId="9" w16cid:durableId="1486781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305136">
    <w:abstractNumId w:val="13"/>
  </w:num>
  <w:num w:numId="11" w16cid:durableId="1380663582">
    <w:abstractNumId w:val="8"/>
  </w:num>
  <w:num w:numId="12" w16cid:durableId="2015497006">
    <w:abstractNumId w:val="3"/>
  </w:num>
  <w:num w:numId="13" w16cid:durableId="385840682">
    <w:abstractNumId w:val="2"/>
  </w:num>
  <w:num w:numId="14" w16cid:durableId="1033991951">
    <w:abstractNumId w:val="1"/>
  </w:num>
  <w:num w:numId="15" w16cid:durableId="1212959921">
    <w:abstractNumId w:val="0"/>
  </w:num>
  <w:num w:numId="16" w16cid:durableId="181895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6117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3680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1FEB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E76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0586"/>
    <w:rsid w:val="00BB0455"/>
    <w:rsid w:val="00BB1F84"/>
    <w:rsid w:val="00BD5D17"/>
    <w:rsid w:val="00BE5468"/>
    <w:rsid w:val="00BF59EC"/>
    <w:rsid w:val="00C06F8B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094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14B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1250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13" TargetMode="External" /><Relationship Id="rId9" Type="http://schemas.openxmlformats.org/officeDocument/2006/relationships/hyperlink" Target="https://eping.wto.org/en/Search/Index?viewData=G/TBT/N/JPN/897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94ED9-25B1-48D9-BC6E-C99A1786E75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2026-03-04T10:35:00Z</dcterms:created>
  <dcterms:modified xsi:type="dcterms:W3CDTF">2026-03-04T10:44:00Z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