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BAAAE5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DEFCC9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388E6D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AFD20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60DB1F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670DFA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4340760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C4515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E1D5A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1CF84E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12A3BCE" w14:textId="77777777">
            <w:pPr>
              <w:spacing w:after="120"/>
            </w:pPr>
            <w:r w:rsidRPr="00C379C8">
              <w:t>Food Safety and Standards Authority of India (FSSAI).</w:t>
            </w:r>
          </w:p>
        </w:tc>
      </w:tr>
      <w:tr w14:paraId="4C76E9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66A82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A4E649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57B93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F8EB7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06ECB5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Food Products</w:t>
            </w:r>
          </w:p>
        </w:tc>
      </w:tr>
      <w:tr w14:paraId="01DD0A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D7BAD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F26F22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The Draft Food Safety and Standards (Licensing and Registration of Food Business) Amendment Regulations, 2026; (3 page(s), in English)</w:t>
            </w:r>
          </w:p>
          <w:p w:rsidR="000C3B6C" w:rsidRPr="000C3B6C" w:rsidP="002F6A28" w14:paraId="74241F7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26674" w:rsidRPr="00CE6C29" w:rsidP="002F6A28" w14:paraId="28D8615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https://members.wto.org/crnattachments/2026/TBT/IND/26_00704_00_e.pdf</w:t>
              </w:r>
            </w:hyperlink>
          </w:p>
          <w:p w:rsidR="00526674" w:rsidRPr="00CE6C29" w:rsidP="002F6A28" w14:paraId="101B0E2A" w14:textId="77777777">
            <w:pP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https://www.fssai.gov.in/upload/uploadfiles/files/gazette</w:t>
              </w:r>
            </w:hyperlink>
            <w:r w:rsidRPr="00CE6C29">
              <w:rPr>
                <w:iCs/>
              </w:rPr>
              <w:t>(1).pdf</w:t>
            </w:r>
          </w:p>
          <w:p w:rsidR="00526674" w:rsidRPr="00CE6C29" w:rsidP="002F6A28" w14:paraId="78FB26A3" w14:textId="77777777">
            <w:pPr>
              <w:rPr>
                <w:iCs/>
              </w:rPr>
            </w:pPr>
            <w:r w:rsidRPr="00CE6C29">
              <w:rPr>
                <w:iCs/>
              </w:rPr>
              <w:t>Dr. Alka Rao, Advisor (Regulations, Science and Standards)</w:t>
            </w:r>
          </w:p>
          <w:p w:rsidR="00526674" w:rsidRPr="00CE6C29" w:rsidP="002F6A28" w14:paraId="5606430F" w14:textId="77777777">
            <w:pPr>
              <w:rPr>
                <w:iCs/>
              </w:rPr>
            </w:pPr>
            <w:r w:rsidRPr="00CE6C29">
              <w:rPr>
                <w:iCs/>
              </w:rPr>
              <w:t>Food Safety and Standards Authority of India (FSSAI)</w:t>
            </w:r>
          </w:p>
          <w:p w:rsidR="00526674" w:rsidRPr="00CE6C29" w:rsidP="002F6A28" w14:paraId="49477C6D" w14:textId="77777777">
            <w:pPr>
              <w:rPr>
                <w:iCs/>
              </w:rPr>
            </w:pPr>
            <w:r w:rsidRPr="00CE6C29">
              <w:rPr>
                <w:iCs/>
              </w:rPr>
              <w:t>Ministry of Health and Family Welfare</w:t>
            </w:r>
          </w:p>
          <w:p w:rsidR="00526674" w:rsidRPr="00CE6C29" w:rsidP="002F6A28" w14:paraId="567D439A" w14:textId="77777777">
            <w:pPr>
              <w:rPr>
                <w:iCs/>
              </w:rPr>
            </w:pPr>
            <w:r w:rsidRPr="00CE6C29">
              <w:rPr>
                <w:iCs/>
              </w:rPr>
              <w:t>FDA Bhawan, Kotla Road, New Delhi – 110002;</w:t>
            </w:r>
          </w:p>
          <w:p w:rsidR="00526674" w:rsidRPr="00CE6C29" w:rsidP="002F6A28" w14:paraId="1E975B44" w14:textId="77777777">
            <w:pPr>
              <w:rPr>
                <w:iCs/>
              </w:rPr>
            </w:pPr>
            <w:r w:rsidRPr="00CE6C29">
              <w:rPr>
                <w:iCs/>
              </w:rPr>
              <w:t>Tel: 011-23667293</w:t>
            </w:r>
          </w:p>
          <w:p w:rsidR="00526674" w:rsidRPr="00CE6C29" w:rsidP="002F6A28" w14:paraId="2F94FDE5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spstbt.enqpt@fssai.gov.in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http://www.fssai.gov.in</w:t>
              </w:r>
            </w:hyperlink>
          </w:p>
        </w:tc>
      </w:tr>
      <w:tr w14:paraId="675EBE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F798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09CB88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Draft Food Safety and Standards (Licensing and Registration of Food Business) Amendment Regulations, 2026 relating to provision of maintain daily records of production and storage of raw materials, ingredients, work-in-progress and processed /cooked or packaged food products</w:t>
            </w:r>
          </w:p>
        </w:tc>
      </w:tr>
      <w:tr w14:paraId="0F7918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ACB6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4E27A4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Food Safety and Standards Authority of India proposes to provision for maintain daily records of production and storage of raw materials, ingredients, work-in-progress and processed /cooked or packaged food products, which will be applicable to licensee under Food Safety and Standards Act,2006.</w:t>
            </w:r>
          </w:p>
        </w:tc>
      </w:tr>
      <w:tr w14:paraId="6C680E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3AB27B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81FD66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870DA01" w14:textId="77777777">
            <w:pPr>
              <w:spacing w:before="120" w:after="120"/>
            </w:pPr>
            <w:r w:rsidRPr="002F6A28">
              <w:t>-</w:t>
            </w:r>
          </w:p>
        </w:tc>
      </w:tr>
      <w:tr w14:paraId="7D3393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F0B23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966B57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44D86A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99387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EA9BA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0644DE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30DD13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5 April 2026</w:t>
            </w:r>
          </w:p>
          <w:p w:rsidR="000C3B6C" w:rsidRPr="00E3324D" w:rsidP="000C3B6C" w14:paraId="741F0DB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665DA88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Dr Alka Rao</w:t>
            </w:r>
          </w:p>
          <w:p w:rsidR="00D75956" w:rsidRPr="006A4C49" w:rsidP="000C3B6C" w14:paraId="3218144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Advisor (Regulations, Science and Standards)</w:t>
            </w:r>
          </w:p>
          <w:p w:rsidR="00D75956" w:rsidRPr="006A4C49" w:rsidP="000C3B6C" w14:paraId="60CF70B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Food Safety and Standards Authority of India (FSSAI)</w:t>
            </w:r>
          </w:p>
          <w:p w:rsidR="00D75956" w:rsidRPr="006A4C49" w:rsidP="000C3B6C" w14:paraId="1124E74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Ministry of Health and Family Welfare</w:t>
            </w:r>
          </w:p>
          <w:p w:rsidR="00D75956" w:rsidRPr="006A4C49" w:rsidP="000C3B6C" w14:paraId="4FC9D98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FDA Bhawan</w:t>
            </w:r>
          </w:p>
          <w:p w:rsidR="00D75956" w:rsidRPr="006A4C49" w:rsidP="000C3B6C" w14:paraId="0DABBDA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Kotla Road</w:t>
            </w:r>
          </w:p>
          <w:p w:rsidR="00D75956" w:rsidRPr="006A4C49" w:rsidP="000C3B6C" w14:paraId="1096A74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New Delhi – 110002</w:t>
            </w:r>
          </w:p>
          <w:p w:rsidR="00D75956" w:rsidRPr="006A4C49" w:rsidP="000C3B6C" w14:paraId="7E9CF85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Tel: 011-23667293</w:t>
            </w:r>
          </w:p>
          <w:p w:rsidR="00D75956" w:rsidRPr="006A4C49" w:rsidP="000C3B6C" w14:paraId="66EFBA0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 xml:space="preserve">Email: </w:t>
            </w:r>
            <w:hyperlink r:id="rId7" w:history="1">
              <w:r w:rsidRPr="006A4C49">
                <w:rPr>
                  <w:color w:val="0000FF"/>
                  <w:u w:val="single"/>
                </w:rPr>
                <w:t>spstbt.enqpt@fssai.gov.in</w:t>
              </w:r>
            </w:hyperlink>
          </w:p>
          <w:p w:rsidR="00D75956" w:rsidRPr="006A4C49" w:rsidP="000C3B6C" w14:paraId="15C0A72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Website:</w:t>
            </w:r>
            <w:hyperlink r:id="rId9" w:tgtFrame="_blank" w:history="1">
              <w:r w:rsidRPr="006A4C49">
                <w:rPr>
                  <w:color w:val="0000FF"/>
                  <w:u w:val="single"/>
                </w:rPr>
                <w:t>http://www.fssai.gov.in/</w:t>
              </w:r>
            </w:hyperlink>
          </w:p>
          <w:p w:rsidR="000C3B6C" w:rsidRPr="002F6A28" w:rsidP="000C3B6C" w14:paraId="1AD8C89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</w:tc>
      </w:tr>
    </w:tbl>
    <w:p w:rsidR="00EE3A11" w:rsidRPr="002F6A28" w:rsidP="00887259" w14:paraId="7BC5A40A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5AB2A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07EE5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468322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D7CC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3BEEE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EBF16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3E06B4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1BB2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G/TBT/N/IND/428</w:t>
    </w:r>
    <w:bookmarkEnd w:id="0"/>
  </w:p>
  <w:p w:rsidR="009239F7" w:rsidRPr="002F6A28" w:rsidP="009239F7" w14:paraId="0697F5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EB238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638AE6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212251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AF5ED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D7422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E47864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D25C96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DAC83C1" w14:textId="77777777">
          <w:pPr>
            <w:jc w:val="right"/>
            <w:rPr>
              <w:b/>
              <w:szCs w:val="16"/>
            </w:rPr>
          </w:pPr>
        </w:p>
      </w:tc>
    </w:tr>
    <w:tr w14:paraId="0C5C149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8F82AF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395FEC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G/TBT/N/IND/428</w:t>
          </w:r>
          <w:bookmarkEnd w:id="2"/>
        </w:p>
      </w:tc>
    </w:tr>
    <w:tr w14:paraId="0049A38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8F188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AD094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February 2026</w:t>
          </w:r>
          <w:bookmarkEnd w:id="3"/>
          <w:bookmarkEnd w:id="4"/>
        </w:p>
      </w:tc>
    </w:tr>
    <w:tr w14:paraId="227CA30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413A83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(26-0775)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1284F7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9ED50E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28627F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FB911D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045567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7943281">
    <w:abstractNumId w:val="9"/>
  </w:num>
  <w:num w:numId="2" w16cid:durableId="1730180148">
    <w:abstractNumId w:val="7"/>
  </w:num>
  <w:num w:numId="3" w16cid:durableId="414401538">
    <w:abstractNumId w:val="6"/>
  </w:num>
  <w:num w:numId="4" w16cid:durableId="1762603197">
    <w:abstractNumId w:val="5"/>
  </w:num>
  <w:num w:numId="5" w16cid:durableId="693573608">
    <w:abstractNumId w:val="4"/>
  </w:num>
  <w:num w:numId="6" w16cid:durableId="287587261">
    <w:abstractNumId w:val="12"/>
  </w:num>
  <w:num w:numId="7" w16cid:durableId="1525635928">
    <w:abstractNumId w:val="11"/>
  </w:num>
  <w:num w:numId="8" w16cid:durableId="230240435">
    <w:abstractNumId w:val="10"/>
  </w:num>
  <w:num w:numId="9" w16cid:durableId="4584559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008000">
    <w:abstractNumId w:val="13"/>
  </w:num>
  <w:num w:numId="11" w16cid:durableId="300574729">
    <w:abstractNumId w:val="8"/>
  </w:num>
  <w:num w:numId="12" w16cid:durableId="31466528">
    <w:abstractNumId w:val="3"/>
  </w:num>
  <w:num w:numId="13" w16cid:durableId="871455509">
    <w:abstractNumId w:val="2"/>
  </w:num>
  <w:num w:numId="14" w16cid:durableId="824977649">
    <w:abstractNumId w:val="1"/>
  </w:num>
  <w:num w:numId="15" w16cid:durableId="415054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E21D8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26674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5DFD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26DC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D7C98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IND/26_00704_00_e.pdf" TargetMode="External" /><Relationship Id="rId6" Type="http://schemas.openxmlformats.org/officeDocument/2006/relationships/hyperlink" Target="https://www.fssai.gov.in/upload/uploadfiles/files/gazette" TargetMode="External" /><Relationship Id="rId7" Type="http://schemas.openxmlformats.org/officeDocument/2006/relationships/hyperlink" Target="mailto:spstbt.enqpt@fssai.gov.in" TargetMode="External" /><Relationship Id="rId8" Type="http://schemas.openxmlformats.org/officeDocument/2006/relationships/hyperlink" Target="http://www.fssai.gov.in" TargetMode="External" /><Relationship Id="rId9" Type="http://schemas.openxmlformats.org/officeDocument/2006/relationships/hyperlink" Target="http://www.fssai.gov.in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2026-02-04T13:02:00Z</dcterms:created>
  <dcterms:modified xsi:type="dcterms:W3CDTF">2026-02-04T13:02:00Z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