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947577F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70F4A4FC" w14:textId="77777777">
      <w:pPr>
        <w:pStyle w:val="Title3"/>
      </w:pPr>
      <w:r w:rsidRPr="00EF68C9">
        <w:t>Addendum</w:t>
      </w:r>
    </w:p>
    <w:p w:rsidR="002F663C" w:rsidP="00B22706" w14:paraId="746A4F6E" w14:textId="77777777">
      <w:r w:rsidRPr="00EF68C9">
        <w:t>La siguiente comunicación, de fecha 4 de febrero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2D7620C7" w14:textId="77777777">
      <w:pPr>
        <w:rPr>
          <w:rFonts w:eastAsia="Calibri" w:cs="Times New Roman"/>
        </w:rPr>
      </w:pPr>
    </w:p>
    <w:p w:rsidR="002F663C" w:rsidRPr="00EF68C9" w:rsidP="00EF68C9" w14:paraId="27D448D6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15FB0BB7" w14:textId="77777777"/>
    <w:p w:rsidR="00B22706" w:rsidRPr="00EF68C9" w:rsidP="00EF68C9" w14:paraId="5AFD3A61" w14:textId="77777777"/>
    <w:p w:rsidR="002F663C" w:rsidRPr="00EF68C9" w:rsidP="00EF68C9" w14:paraId="3FB57F58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"Propuesta de Eliminación del Artículo 305, Modificación del Artículo 309 e Inclusión del Nuevo Artículo 275 Bis - Reglamento Sanitario de los Alimentos, Decreto Supremo N°977/96 del Ministerio de Salud"</w:t>
      </w:r>
    </w:p>
    <w:p w:rsidR="002F663C" w:rsidRPr="00EF68C9" w:rsidP="00EF68C9" w14:paraId="30E32039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B8310C6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457E89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52A8C5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E27319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00A5D6B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12 de abril de 2026</w:t>
            </w:r>
          </w:p>
        </w:tc>
      </w:tr>
      <w:tr w14:paraId="0476589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C577E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39D4BE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710C135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B31EA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509B90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49B1AEC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74FBE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93D249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766C2BD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08A5C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71E09D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</w:tc>
      </w:tr>
      <w:tr w14:paraId="780554F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EDB7D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357BA3D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348B99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1C1B1CE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F9A34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59CB646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6AD8D97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3CC4C8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57304A7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72A4B54D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FA0E90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3FA08CC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0D451E1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4B183E48" w14:textId="77777777"/>
    <w:p w:rsidR="003918E9" w:rsidRPr="00F95856" w:rsidP="00B03883" w14:paraId="7C1A2559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  <w:r w:rsidR="007158DF">
        <w:t>-</w:t>
      </w:r>
    </w:p>
    <w:p w:rsidR="00D60927" w:rsidRPr="00B22706" w:rsidP="003918E9" w14:paraId="1217B554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FC5FE92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D23A347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9A824C3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0392E" w:rsidRPr="00EF68C9" w:rsidP="00ED54E0" w14:paraId="7830D902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80392E" w:rsidRPr="00EF68C9" w:rsidP="00ED54E0" w14:paraId="39F9E5F5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EC975D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87A70B2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5C4201FA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607D9F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8" w:name="spsSymbolHeader"/>
    <w:bookmarkStart w:id="9" w:name="_Hlk23403601"/>
    <w:bookmarkStart w:id="10" w:name="_Hlk23403602"/>
    <w:r>
      <w:t>G/TBT/N/CHL/773/Add.1</w:t>
    </w:r>
    <w:bookmarkEnd w:id="8"/>
  </w:p>
  <w:p w:rsidR="00470C19" w:rsidP="00583508" w14:paraId="4E6875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1882F7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9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727FBC0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49855F71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CAB4B98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7B5823C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95CCF5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688A9651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0CAE6EF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79520558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5AA4011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F663C">
            <w:rPr>
              <w:rFonts w:eastAsia="Calibri" w:cs="Times New Roman"/>
              <w:b/>
              <w:szCs w:val="16"/>
            </w:rPr>
            <w:t>G/TBT/N/CHL/773/Add.1</w:t>
          </w:r>
          <w:bookmarkEnd w:id="17"/>
        </w:p>
      </w:tc>
    </w:tr>
    <w:tr w14:paraId="7829C0A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30A4A45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CD0250A" w14:textId="77777777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r w:rsidRPr="00EF68C9">
            <w:rPr>
              <w:rFonts w:eastAsia="Verdana" w:cs="Verdana"/>
              <w:szCs w:val="18"/>
            </w:rPr>
            <w:t>5 de febrero de 2026</w:t>
          </w:r>
          <w:bookmarkEnd w:id="18"/>
        </w:p>
      </w:tc>
    </w:tr>
    <w:tr w14:paraId="32DD8D59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4D0C691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(26-0794)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85EAB48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795F17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8845EE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939C061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1E5D9D8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215937">
    <w:abstractNumId w:val="9"/>
  </w:num>
  <w:num w:numId="2" w16cid:durableId="1815638554">
    <w:abstractNumId w:val="7"/>
  </w:num>
  <w:num w:numId="3" w16cid:durableId="1834030048">
    <w:abstractNumId w:val="6"/>
  </w:num>
  <w:num w:numId="4" w16cid:durableId="1080059731">
    <w:abstractNumId w:val="5"/>
  </w:num>
  <w:num w:numId="5" w16cid:durableId="1149832924">
    <w:abstractNumId w:val="4"/>
  </w:num>
  <w:num w:numId="6" w16cid:durableId="354817681">
    <w:abstractNumId w:val="12"/>
  </w:num>
  <w:num w:numId="7" w16cid:durableId="1046880384">
    <w:abstractNumId w:val="11"/>
  </w:num>
  <w:num w:numId="8" w16cid:durableId="1293251441">
    <w:abstractNumId w:val="10"/>
  </w:num>
  <w:num w:numId="9" w16cid:durableId="19206782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3630499">
    <w:abstractNumId w:val="13"/>
  </w:num>
  <w:num w:numId="11" w16cid:durableId="704060925">
    <w:abstractNumId w:val="8"/>
  </w:num>
  <w:num w:numId="12" w16cid:durableId="1133904186">
    <w:abstractNumId w:val="3"/>
  </w:num>
  <w:num w:numId="13" w16cid:durableId="1274551413">
    <w:abstractNumId w:val="2"/>
  </w:num>
  <w:num w:numId="14" w16cid:durableId="1776319688">
    <w:abstractNumId w:val="1"/>
  </w:num>
  <w:num w:numId="15" w16cid:durableId="1559701267">
    <w:abstractNumId w:val="0"/>
  </w:num>
  <w:num w:numId="16" w16cid:durableId="1243220340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3CF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A76B7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C5DA0"/>
    <w:rsid w:val="006D070E"/>
    <w:rsid w:val="006F5826"/>
    <w:rsid w:val="00700181"/>
    <w:rsid w:val="0070236C"/>
    <w:rsid w:val="00710E80"/>
    <w:rsid w:val="007141CF"/>
    <w:rsid w:val="007158D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392E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264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05555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50675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D2A2F8"/>
  <w15:docId w15:val="{FACEFEAF-8766-4904-B25E-AC0A7987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78C67-BE7A-4DE7-B57D-CD5BBB9CF49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2026-02-05T09:36:00Z</dcterms:created>
  <dcterms:modified xsi:type="dcterms:W3CDTF">2026-02-05T09:39:00Z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