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FE59BB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69336E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8AE5F6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E101B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48F260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4643E9" w14:paraId="32B276B8" w14:textId="77777777">
            <w:pPr>
              <w:spacing w:before="100" w:after="10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GEORGIA</w:t>
            </w:r>
          </w:p>
          <w:p w:rsidR="00F85C99" w:rsidRPr="002F6A28" w:rsidP="004643E9" w14:paraId="03812FB6" w14:textId="77777777">
            <w:pPr>
              <w:spacing w:before="100" w:after="10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10A86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077AA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4643E9" w14:paraId="08F8A007" w14:textId="77777777">
            <w:pPr>
              <w:spacing w:before="100" w:after="10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4643E9" w14:paraId="451FD3BB" w14:textId="77777777">
            <w:pPr>
              <w:spacing w:before="100" w:after="100"/>
            </w:pPr>
            <w:r w:rsidRPr="00C379C8">
              <w:t>National Agency for Standards and Metrology of Georgia (GEOSTM)</w:t>
            </w:r>
          </w:p>
        </w:tc>
      </w:tr>
      <w:tr w14:paraId="1E951D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DE4B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4643E9" w14:paraId="5A0C2285" w14:textId="77777777">
            <w:pPr>
              <w:spacing w:before="100" w:after="10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5BAEB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8B92D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4643E9" w14:paraId="5A8E2F9B" w14:textId="77777777">
            <w:pPr>
              <w:spacing w:before="100" w:after="10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</w:p>
          <w:p w:rsidR="00EE3A11" w:rsidRPr="00C379C8" w:rsidP="004643E9" w14:paraId="1BC528CC" w14:textId="77777777">
            <w:pPr>
              <w:spacing w:before="100" w:after="100"/>
            </w:pPr>
            <w:r w:rsidRPr="00C379C8">
              <w:t>Technical aspects (ICS code(s): 91.010.30); Concrete structures (ICS code(s): 91.080.40)</w:t>
            </w:r>
          </w:p>
        </w:tc>
      </w:tr>
      <w:tr w14:paraId="448545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EE714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4643E9" w14:paraId="3C7D93E1" w14:textId="77777777">
            <w:pPr>
              <w:spacing w:before="100" w:after="10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Annexes (NA) to Eurocode 2 "Design of concrete structures"; (76 page(s), in Georgian)</w:t>
            </w:r>
          </w:p>
          <w:p w:rsidR="000C3B6C" w:rsidRPr="000C3B6C" w:rsidP="004643E9" w14:paraId="389EF0B6" w14:textId="77777777">
            <w:pPr>
              <w:spacing w:before="100" w:after="10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</w:tc>
      </w:tr>
      <w:tr w14:paraId="54A875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B58E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4643E9" w14:paraId="1B2AD134" w14:textId="77777777">
            <w:pPr>
              <w:spacing w:before="100" w:after="10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national draft of Eurocode 2, including its relevant parts and respective National Annexes, is proposed as the national standard for the design of concrete structures. </w:t>
            </w:r>
          </w:p>
        </w:tc>
      </w:tr>
      <w:tr w14:paraId="424250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BB54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4643E9" w14:paraId="76B2BE7A" w14:textId="77777777">
            <w:pPr>
              <w:spacing w:before="100" w:after="10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3D4D37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51BB8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4643E9" w14:paraId="138D96E6" w14:textId="77777777">
            <w:pPr>
              <w:spacing w:before="100" w:after="10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4643E9" w14:paraId="39E2A3C9" w14:textId="77777777">
            <w:pPr>
              <w:numPr>
                <w:ilvl w:val="0"/>
                <w:numId w:val="16"/>
              </w:numPr>
              <w:spacing w:before="100" w:after="100"/>
            </w:pPr>
            <w:r w:rsidRPr="002F6A28">
              <w:t>Law of Georgia - Product Safety and Free Movement Code;</w:t>
            </w:r>
          </w:p>
          <w:p w:rsidR="00EE3A11" w:rsidRPr="002F6A28" w:rsidP="004643E9" w14:paraId="46B232A1" w14:textId="77777777">
            <w:pPr>
              <w:numPr>
                <w:ilvl w:val="0"/>
                <w:numId w:val="16"/>
              </w:numPr>
              <w:spacing w:before="100" w:after="100"/>
            </w:pPr>
            <w:r w:rsidRPr="002F6A28">
              <w:t>EN 1992 parts - Design of concrete structures.</w:t>
            </w:r>
          </w:p>
        </w:tc>
      </w:tr>
      <w:tr w14:paraId="05C77F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662DA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4643E9" w14:paraId="2967A267" w14:textId="77777777">
            <w:pPr>
              <w:spacing w:before="100" w:after="10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4643E9" w14:paraId="07CE05F7" w14:textId="77777777">
            <w:pPr>
              <w:spacing w:before="100" w:after="10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42ABE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1683A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696FC9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965B44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27 February 2026</w:t>
            </w:r>
          </w:p>
          <w:p w:rsidR="000C3B6C" w:rsidRPr="00E3324D" w:rsidP="000C3B6C" w14:paraId="1DC2E0B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8329D4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8C952E3" w14:textId="77777777">
            <w:r w:rsidRPr="00CE6C29">
              <w:t>National Agency for Standards and Metrology of Georgia (GEOSTM)</w:t>
            </w:r>
          </w:p>
          <w:p w:rsidR="00CE6C29" w:rsidRPr="004643E9" w:rsidP="000C3B6C" w14:paraId="4E7DA5FB" w14:textId="77777777">
            <w:pPr>
              <w:rPr>
                <w:lang w:val="fr-FR"/>
              </w:rPr>
            </w:pPr>
            <w:r w:rsidRPr="004643E9">
              <w:rPr>
                <w:lang w:val="fr-FR"/>
              </w:rPr>
              <w:t xml:space="preserve">67 </w:t>
            </w:r>
            <w:r w:rsidRPr="004643E9">
              <w:rPr>
                <w:lang w:val="fr-FR"/>
              </w:rPr>
              <w:t>Chargali</w:t>
            </w:r>
            <w:r w:rsidRPr="004643E9">
              <w:rPr>
                <w:lang w:val="fr-FR"/>
              </w:rPr>
              <w:t xml:space="preserve"> </w:t>
            </w:r>
            <w:r w:rsidRPr="004643E9">
              <w:rPr>
                <w:lang w:val="fr-FR"/>
              </w:rPr>
              <w:t>str</w:t>
            </w:r>
            <w:r w:rsidRPr="004643E9">
              <w:rPr>
                <w:lang w:val="fr-FR"/>
              </w:rPr>
              <w:t xml:space="preserve">, </w:t>
            </w:r>
            <w:r w:rsidRPr="004643E9">
              <w:rPr>
                <w:lang w:val="fr-FR"/>
              </w:rPr>
              <w:t>Tbilisi</w:t>
            </w:r>
            <w:r w:rsidRPr="004643E9">
              <w:rPr>
                <w:lang w:val="fr-FR"/>
              </w:rPr>
              <w:t xml:space="preserve"> 0178</w:t>
            </w:r>
          </w:p>
          <w:p w:rsidR="00CE6C29" w:rsidRPr="004643E9" w:rsidP="000C3B6C" w14:paraId="45556E04" w14:textId="77777777">
            <w:pPr>
              <w:rPr>
                <w:lang w:val="fr-FR"/>
              </w:rPr>
            </w:pPr>
            <w:r w:rsidRPr="004643E9">
              <w:rPr>
                <w:lang w:val="fr-FR"/>
              </w:rPr>
              <w:t>Tel: (+995 32) 2 61 35 00;</w:t>
            </w:r>
          </w:p>
          <w:p w:rsidR="00CE6C29" w:rsidRPr="004643E9" w:rsidP="000C3B6C" w14:paraId="796A7581" w14:textId="77777777">
            <w:pPr>
              <w:spacing w:after="120"/>
              <w:rPr>
                <w:lang w:val="fr-FR"/>
              </w:rPr>
            </w:pPr>
            <w:r w:rsidRPr="004643E9">
              <w:rPr>
                <w:lang w:val="fr-FR"/>
              </w:rPr>
              <w:t xml:space="preserve">Email: </w:t>
            </w:r>
            <w:hyperlink r:id="rId6" w:history="1">
              <w:r w:rsidRPr="004643E9">
                <w:rPr>
                  <w:color w:val="0000FF"/>
                  <w:u w:val="single"/>
                  <w:lang w:val="fr-FR"/>
                </w:rPr>
                <w:t>nep.tbt@geostm.ge</w:t>
              </w:r>
            </w:hyperlink>
            <w:r w:rsidRPr="004643E9">
              <w:rPr>
                <w:lang w:val="fr-FR"/>
              </w:rPr>
              <w:t>.</w:t>
            </w:r>
          </w:p>
        </w:tc>
      </w:tr>
    </w:tbl>
    <w:p w:rsidR="00EE3A11" w:rsidRPr="004643E9" w:rsidP="004643E9" w14:paraId="76E80403" w14:textId="77777777">
      <w:pPr>
        <w:rPr>
          <w:sz w:val="2"/>
          <w:szCs w:val="2"/>
          <w:lang w:val="fr-FR"/>
        </w:rPr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0F874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92C02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61CC56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9F8A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89D9D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1AFA0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9A46B6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09C8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G/TBT/N/GEO/130</w:t>
    </w:r>
    <w:bookmarkEnd w:id="0"/>
  </w:p>
  <w:p w:rsidR="009239F7" w:rsidRPr="002F6A28" w:rsidP="009239F7" w14:paraId="0456F7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77184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8FDC0A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0BDDDC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81069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E5AA2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312797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EF30BC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D182A10" w14:textId="77777777">
          <w:pPr>
            <w:jc w:val="right"/>
            <w:rPr>
              <w:b/>
              <w:szCs w:val="16"/>
            </w:rPr>
          </w:pPr>
        </w:p>
      </w:tc>
    </w:tr>
    <w:tr w14:paraId="22565D9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6C9F38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C8F590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G/TBT/N/GEO/130</w:t>
          </w:r>
          <w:bookmarkEnd w:id="2"/>
        </w:p>
      </w:tc>
    </w:tr>
    <w:tr w14:paraId="7DF3063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516F2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220A5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January 2026</w:t>
          </w:r>
          <w:bookmarkEnd w:id="3"/>
          <w:bookmarkEnd w:id="4"/>
        </w:p>
      </w:tc>
    </w:tr>
    <w:tr w14:paraId="00F9EE9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F4253A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(26-0461)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E91230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4EB85D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F437E1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B48DA4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A7969D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7073455">
    <w:abstractNumId w:val="9"/>
  </w:num>
  <w:num w:numId="2" w16cid:durableId="212474184">
    <w:abstractNumId w:val="7"/>
  </w:num>
  <w:num w:numId="3" w16cid:durableId="1786658820">
    <w:abstractNumId w:val="6"/>
  </w:num>
  <w:num w:numId="4" w16cid:durableId="1044134118">
    <w:abstractNumId w:val="5"/>
  </w:num>
  <w:num w:numId="5" w16cid:durableId="73865818">
    <w:abstractNumId w:val="4"/>
  </w:num>
  <w:num w:numId="6" w16cid:durableId="1524786099">
    <w:abstractNumId w:val="12"/>
  </w:num>
  <w:num w:numId="7" w16cid:durableId="1358969351">
    <w:abstractNumId w:val="11"/>
  </w:num>
  <w:num w:numId="8" w16cid:durableId="885608648">
    <w:abstractNumId w:val="10"/>
  </w:num>
  <w:num w:numId="9" w16cid:durableId="12106122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9134431">
    <w:abstractNumId w:val="13"/>
  </w:num>
  <w:num w:numId="11" w16cid:durableId="129596797">
    <w:abstractNumId w:val="8"/>
  </w:num>
  <w:num w:numId="12" w16cid:durableId="441416715">
    <w:abstractNumId w:val="3"/>
  </w:num>
  <w:num w:numId="13" w16cid:durableId="30999263">
    <w:abstractNumId w:val="2"/>
  </w:num>
  <w:num w:numId="14" w16cid:durableId="727992412">
    <w:abstractNumId w:val="1"/>
  </w:num>
  <w:num w:numId="15" w16cid:durableId="1030490015">
    <w:abstractNumId w:val="0"/>
  </w:num>
  <w:num w:numId="16" w16cid:durableId="14724809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0B95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43E9"/>
    <w:rsid w:val="00467032"/>
    <w:rsid w:val="0046754A"/>
    <w:rsid w:val="00473B57"/>
    <w:rsid w:val="0048173D"/>
    <w:rsid w:val="00482ACA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51FB6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1047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3023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16DC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4EAC1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.tbt@geostm.ge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C5E7C1-6871-49EF-93DF-D926BA3B60D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2026-01-22T09:12:00Z</dcterms:created>
  <dcterms:modified xsi:type="dcterms:W3CDTF">2026-01-22T09:26:00Z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