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0D3F82CA" w14:textId="77777777">
      <w:pPr>
        <w:pStyle w:val="Title"/>
        <w:rPr>
          <w:caps w:val="0"/>
          <w:kern w:val="0"/>
        </w:rPr>
      </w:pPr>
      <w:r w:rsidRPr="009D0EBF">
        <w:rPr>
          <w:caps w:val="0"/>
          <w:kern w:val="0"/>
        </w:rPr>
        <w:t>NOTIFICATION</w:t>
      </w:r>
    </w:p>
    <w:p w:rsidR="00D90ADD" w:rsidRPr="009D0EBF" w:rsidP="009D0EBF" w14:paraId="588942BE" w14:textId="77777777">
      <w:pPr>
        <w:pStyle w:val="Title3"/>
      </w:pPr>
      <w:r w:rsidRPr="009D0EBF">
        <w:t>Revision</w:t>
      </w:r>
    </w:p>
    <w:p w:rsidR="00D90ADD" w:rsidRPr="009D0EBF" w:rsidP="009D0EBF" w14:paraId="24D2582E" w14:textId="77777777">
      <w:pPr>
        <w:jc w:val="center"/>
      </w:pPr>
      <w:r w:rsidRPr="009D0EBF">
        <w:t>The following notification is being circulated in accordance with Article 10.6.</w:t>
      </w:r>
    </w:p>
    <w:p w:rsidR="00D90ADD" w:rsidRPr="009D0EBF" w:rsidP="009D0EBF" w14:paraId="348D986E"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7406E079" w14:textId="77777777" w:rsidTr="00A00801">
        <w:tblPrEx>
          <w:tblW w:w="5000" w:type="pct"/>
          <w:tblLayout w:type="fixed"/>
          <w:tblLook w:val="0000"/>
        </w:tblPrEx>
        <w:tc>
          <w:tcPr>
            <w:tcW w:w="338" w:type="pct"/>
            <w:tcBorders>
              <w:top w:val="double" w:sz="4" w:space="0" w:color="auto"/>
            </w:tcBorders>
          </w:tcPr>
          <w:p w:rsidR="004C341F" w:rsidRPr="009D0EBF" w:rsidP="009D0EBF" w14:paraId="371D84E2"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027FB28A"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77F102D7" w14:textId="77777777">
            <w:pPr>
              <w:spacing w:after="120"/>
            </w:pPr>
            <w:r w:rsidRPr="009D0EBF">
              <w:rPr>
                <w:b/>
              </w:rPr>
              <w:t>If applicable, name of local government involved (Articles 3.2 and 7.2):</w:t>
            </w:r>
            <w:r w:rsidRPr="009D0EBF" w:rsidR="004B48EF">
              <w:t xml:space="preserve"> </w:t>
            </w:r>
          </w:p>
        </w:tc>
      </w:tr>
      <w:tr w14:paraId="38204884" w14:textId="77777777" w:rsidTr="00A00801">
        <w:tblPrEx>
          <w:tblW w:w="5000" w:type="pct"/>
          <w:tblLayout w:type="fixed"/>
          <w:tblLook w:val="0000"/>
        </w:tblPrEx>
        <w:tc>
          <w:tcPr>
            <w:tcW w:w="338" w:type="pct"/>
          </w:tcPr>
          <w:p w:rsidR="004C341F" w:rsidRPr="009D0EBF" w:rsidP="009D0EBF" w14:paraId="46DE8827" w14:textId="77777777">
            <w:pPr>
              <w:spacing w:before="120" w:after="120"/>
              <w:jc w:val="center"/>
            </w:pPr>
            <w:r w:rsidRPr="009D0EBF">
              <w:rPr>
                <w:b/>
              </w:rPr>
              <w:t>2.</w:t>
            </w:r>
          </w:p>
        </w:tc>
        <w:tc>
          <w:tcPr>
            <w:tcW w:w="4662" w:type="pct"/>
          </w:tcPr>
          <w:p w:rsidR="004C341F" w:rsidRPr="009D0EBF" w:rsidP="00324BA8" w14:paraId="621A264B" w14:textId="77777777">
            <w:pPr>
              <w:spacing w:before="120" w:after="120"/>
            </w:pPr>
            <w:r w:rsidRPr="009D0EBF">
              <w:rPr>
                <w:b/>
              </w:rPr>
              <w:t>Agency responsible:</w:t>
            </w:r>
            <w:r w:rsidRPr="009D0EBF" w:rsidR="004B48EF">
              <w:t xml:space="preserve"> </w:t>
            </w:r>
          </w:p>
          <w:p w:rsidR="004B48EF" w:rsidRPr="009D0EBF" w:rsidP="00324BA8" w14:paraId="203BFB31" w14:textId="77777777">
            <w:pPr>
              <w:spacing w:after="120"/>
            </w:pPr>
            <w:r w:rsidRPr="009D0EBF">
              <w:t>Ministry of Health of Ukraine</w:t>
            </w:r>
          </w:p>
        </w:tc>
      </w:tr>
      <w:tr w14:paraId="6B7E5D83" w14:textId="77777777" w:rsidTr="00A00801">
        <w:tblPrEx>
          <w:tblW w:w="5000" w:type="pct"/>
          <w:tblLayout w:type="fixed"/>
          <w:tblLook w:val="0000"/>
        </w:tblPrEx>
        <w:tc>
          <w:tcPr>
            <w:tcW w:w="338" w:type="pct"/>
          </w:tcPr>
          <w:p w:rsidR="004C341F" w:rsidRPr="009D0EBF" w:rsidP="009D0EBF" w14:paraId="498AAEE5" w14:textId="77777777">
            <w:pPr>
              <w:spacing w:before="120" w:after="120"/>
              <w:jc w:val="center"/>
              <w:rPr>
                <w:b/>
              </w:rPr>
            </w:pPr>
            <w:r w:rsidRPr="009D0EBF">
              <w:rPr>
                <w:b/>
              </w:rPr>
              <w:t>3.</w:t>
            </w:r>
          </w:p>
        </w:tc>
        <w:tc>
          <w:tcPr>
            <w:tcW w:w="4662" w:type="pct"/>
          </w:tcPr>
          <w:p w:rsidR="004C341F" w:rsidRPr="009D0EBF" w:rsidP="009D0EBF" w14:paraId="686450D8"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0A9EE666" w14:textId="77777777" w:rsidTr="00A00801">
        <w:tblPrEx>
          <w:tblW w:w="5000" w:type="pct"/>
          <w:tblLayout w:type="fixed"/>
          <w:tblLook w:val="0000"/>
        </w:tblPrEx>
        <w:tc>
          <w:tcPr>
            <w:tcW w:w="338" w:type="pct"/>
          </w:tcPr>
          <w:p w:rsidR="004C341F" w:rsidRPr="009D0EBF" w:rsidP="009D0EBF" w14:paraId="69D64BC5" w14:textId="77777777">
            <w:pPr>
              <w:spacing w:before="120" w:after="120"/>
              <w:jc w:val="center"/>
            </w:pPr>
            <w:r w:rsidRPr="009D0EBF">
              <w:rPr>
                <w:b/>
              </w:rPr>
              <w:t>4.</w:t>
            </w:r>
          </w:p>
        </w:tc>
        <w:tc>
          <w:tcPr>
            <w:tcW w:w="4662" w:type="pct"/>
          </w:tcPr>
          <w:p w:rsidR="004C341F" w:rsidRPr="009D0EBF" w:rsidP="009D0EBF" w14:paraId="5D25B508" w14:textId="77777777">
            <w:pPr>
              <w:spacing w:before="120" w:after="120"/>
            </w:pPr>
            <w:r w:rsidRPr="00324BA8">
              <w:rPr>
                <w:b/>
                <w:bCs/>
              </w:rPr>
              <w:t>Products covered (HS codes or national tariff lines. ICS numbers may be provided in addition, where applicable):</w:t>
            </w:r>
            <w:r w:rsidRPr="009D0EBF" w:rsidR="004B48EF">
              <w:t xml:space="preserve"> Food and dietary supplements</w:t>
            </w:r>
          </w:p>
        </w:tc>
      </w:tr>
      <w:tr w14:paraId="290B021A" w14:textId="77777777" w:rsidTr="00A00801">
        <w:tblPrEx>
          <w:tblW w:w="5000" w:type="pct"/>
          <w:tblLayout w:type="fixed"/>
          <w:tblLook w:val="0000"/>
        </w:tblPrEx>
        <w:tc>
          <w:tcPr>
            <w:tcW w:w="338" w:type="pct"/>
          </w:tcPr>
          <w:p w:rsidR="004C341F" w:rsidRPr="009D0EBF" w:rsidP="009D0EBF" w14:paraId="0CF99F84" w14:textId="77777777">
            <w:pPr>
              <w:spacing w:before="120" w:after="120"/>
              <w:jc w:val="center"/>
            </w:pPr>
            <w:r w:rsidRPr="009D0EBF">
              <w:rPr>
                <w:b/>
              </w:rPr>
              <w:t>5.</w:t>
            </w:r>
          </w:p>
        </w:tc>
        <w:tc>
          <w:tcPr>
            <w:tcW w:w="4662" w:type="pct"/>
          </w:tcPr>
          <w:p w:rsidR="004C341F" w:rsidP="009D0EBF" w14:paraId="5F6930DE"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Draft Order of the Ministry of Health of Ukraine "On Approval of Amendments to Certain Regulatory Acts of the Ministry of Health of Ukraine"</w:t>
            </w:r>
            <w:r w:rsidRPr="002F78E9" w:rsidR="0069402C">
              <w:rPr>
                <w:b/>
                <w:bCs/>
              </w:rPr>
              <w:t xml:space="preserve"> </w:t>
            </w:r>
            <w:r w:rsidRPr="002F78E9" w:rsidR="0069402C">
              <w:t>; (140 page(s), in Ukrainian)</w:t>
            </w:r>
          </w:p>
          <w:p w:rsidR="00324BA8" w:rsidRPr="001701DB" w:rsidP="009D0EBF" w14:paraId="61848B0A"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34D6E908" w14:textId="77777777">
            <w:pPr>
              <w:pBdr>
                <w:top w:val="none" w:sz="0" w:space="4" w:color="auto"/>
              </w:pBdr>
              <w:rPr>
                <w:iCs/>
              </w:rPr>
            </w:pPr>
            <w:hyperlink r:id="rId6" w:tgtFrame="_blank" w:history="1">
              <w:r>
                <w:rPr>
                  <w:iCs/>
                  <w:color w:val="0000FF"/>
                  <w:u w:val="single"/>
                </w:rPr>
                <w:t>https://members.wto.org/crnattachments/2026/TBT/UKR/26_00283_00_x.pdf</w:t>
              </w:r>
            </w:hyperlink>
          </w:p>
          <w:p w:rsidR="001701DB" w:rsidP="009D0EBF" w14:paraId="33B6AF0D" w14:textId="77777777">
            <w:pPr>
              <w:pBdr>
                <w:bottom w:val="none" w:sz="0" w:space="4" w:color="auto"/>
              </w:pBdr>
              <w:rPr>
                <w:iCs/>
              </w:rPr>
            </w:pPr>
            <w:hyperlink r:id="rId7" w:tgtFrame="_blank" w:history="1">
              <w:r>
                <w:rPr>
                  <w:iCs/>
                  <w:color w:val="0000FF"/>
                  <w:u w:val="single"/>
                </w:rPr>
                <w:t>https://members.wto.org/crnattachments/2026/TBT/UKR/26_00283_01_x.pdf</w:t>
              </w:r>
            </w:hyperlink>
          </w:p>
          <w:p w:rsidR="001701DB" w:rsidP="009D0EBF" w14:paraId="026642B8" w14:textId="77777777">
            <w:pPr>
              <w:rPr>
                <w:iCs/>
              </w:rPr>
            </w:pPr>
            <w:hyperlink r:id="rId8" w:tgtFrame="_blank" w:history="1">
              <w:r>
                <w:rPr>
                  <w:iCs/>
                  <w:color w:val="0000FF"/>
                  <w:u w:val="single"/>
                </w:rPr>
                <w:t>https://moz.gov.ua/uk/povidomlennya-pro-oprilyudnennya-doopracovanogo-proyektu-nakazu-ministerstva-ohoroni-zdorov-ya-ukrayini-pro-zatverdzhennya-zmin-do-deyakih-normativno-pravovih-aktiv-ministerstva-ohoroni-zdorov-ya-ukrayini-2</w:t>
              </w:r>
            </w:hyperlink>
          </w:p>
          <w:p w:rsidR="001701DB" w:rsidP="009D0EBF" w14:paraId="281A3AC7" w14:textId="77777777">
            <w:pPr>
              <w:rPr>
                <w:iCs/>
              </w:rPr>
            </w:pPr>
            <w:r>
              <w:rPr>
                <w:iCs/>
              </w:rPr>
              <w:t>Secretariat of the Cabinet of Ministers of Ukraine</w:t>
            </w:r>
          </w:p>
          <w:p w:rsidR="001701DB" w:rsidP="009D0EBF" w14:paraId="114DA509" w14:textId="77777777">
            <w:pPr>
              <w:rPr>
                <w:iCs/>
              </w:rPr>
            </w:pPr>
            <w:r>
              <w:rPr>
                <w:iCs/>
              </w:rPr>
              <w:t>Department of International Trade Policy</w:t>
            </w:r>
          </w:p>
          <w:p w:rsidR="001701DB" w:rsidP="009D0EBF" w14:paraId="6AC11259" w14:textId="77777777">
            <w:pPr>
              <w:rPr>
                <w:iCs/>
              </w:rPr>
            </w:pPr>
            <w:r>
              <w:rPr>
                <w:iCs/>
              </w:rPr>
              <w:t>12/2 Hrushevskoho Str.</w:t>
            </w:r>
          </w:p>
          <w:p w:rsidR="001701DB" w:rsidP="009D0EBF" w14:paraId="0BE9D67F" w14:textId="77777777">
            <w:pPr>
              <w:rPr>
                <w:iCs/>
              </w:rPr>
            </w:pPr>
            <w:r>
              <w:rPr>
                <w:iCs/>
              </w:rPr>
              <w:t>Kyiv 01008</w:t>
            </w:r>
          </w:p>
          <w:p w:rsidR="001701DB" w:rsidP="009D0EBF" w14:paraId="24D68AC6" w14:textId="77777777">
            <w:pPr>
              <w:rPr>
                <w:iCs/>
              </w:rPr>
            </w:pPr>
            <w:r>
              <w:rPr>
                <w:iCs/>
              </w:rPr>
              <w:t>Tel: +(38 044) 256 65 07</w:t>
            </w:r>
          </w:p>
          <w:p w:rsidR="001701DB" w:rsidP="009D0EBF" w14:paraId="55969017" w14:textId="77777777">
            <w:pPr>
              <w:rPr>
                <w:iCs/>
              </w:rPr>
            </w:pPr>
            <w:r>
              <w:rPr>
                <w:iCs/>
              </w:rPr>
              <w:t xml:space="preserve">Email: </w:t>
            </w:r>
            <w:hyperlink r:id="rId9" w:history="1">
              <w:r>
                <w:rPr>
                  <w:iCs/>
                  <w:color w:val="0000FF"/>
                  <w:u w:val="single"/>
                </w:rPr>
                <w:t>ep@kmu.gov.ua</w:t>
              </w:r>
            </w:hyperlink>
          </w:p>
          <w:p w:rsidR="001701DB" w:rsidP="009D0EBF" w14:paraId="0C22AB1C" w14:textId="77777777">
            <w:pPr>
              <w:spacing w:after="120"/>
              <w:rPr>
                <w:iCs/>
              </w:rPr>
            </w:pPr>
            <w:r>
              <w:rPr>
                <w:iCs/>
              </w:rPr>
              <w:t xml:space="preserve">Website: </w:t>
            </w:r>
            <w:hyperlink r:id="rId10" w:tgtFrame="_blank" w:history="1">
              <w:r>
                <w:rPr>
                  <w:iCs/>
                  <w:color w:val="0000FF"/>
                  <w:u w:val="single"/>
                </w:rPr>
                <w:t>https://www.kmu.gov.ua/</w:t>
              </w:r>
            </w:hyperlink>
          </w:p>
        </w:tc>
      </w:tr>
      <w:tr w14:paraId="15FF7F62" w14:textId="77777777" w:rsidTr="00A00801">
        <w:tblPrEx>
          <w:tblW w:w="5000" w:type="pct"/>
          <w:tblLayout w:type="fixed"/>
          <w:tblLook w:val="0000"/>
        </w:tblPrEx>
        <w:tc>
          <w:tcPr>
            <w:tcW w:w="338" w:type="pct"/>
          </w:tcPr>
          <w:p w:rsidR="004C341F" w:rsidRPr="009D0EBF" w:rsidP="009D0EBF" w14:paraId="265C6A60" w14:textId="77777777">
            <w:pPr>
              <w:spacing w:before="120" w:after="120"/>
              <w:jc w:val="center"/>
            </w:pPr>
            <w:r w:rsidRPr="009D0EBF">
              <w:rPr>
                <w:b/>
              </w:rPr>
              <w:t>6.</w:t>
            </w:r>
          </w:p>
        </w:tc>
        <w:tc>
          <w:tcPr>
            <w:tcW w:w="4662" w:type="pct"/>
          </w:tcPr>
          <w:p w:rsidR="004C341F" w:rsidRPr="009D0EBF" w:rsidP="009D0EBF" w14:paraId="4269B0ED" w14:textId="77777777">
            <w:pPr>
              <w:spacing w:before="120" w:after="120"/>
            </w:pPr>
            <w:r w:rsidRPr="009D0EBF">
              <w:rPr>
                <w:b/>
              </w:rPr>
              <w:t>Description of content:</w:t>
            </w:r>
            <w:r w:rsidRPr="002176BC" w:rsidR="004B48EF">
              <w:t xml:space="preserve"> The draft Order has been revised taking into account the results of consultations with stakeholders and now incorporates editorial amendments and clarifications, including those related to terminology. </w:t>
            </w:r>
          </w:p>
          <w:p w:rsidR="004B48EF" w:rsidRPr="002176BC" w:rsidP="009D0EBF" w14:paraId="6BB55BF2" w14:textId="77777777">
            <w:pPr>
              <w:spacing w:before="120" w:after="120"/>
            </w:pPr>
            <w:r w:rsidRPr="002176BC">
              <w:t>The revision clarifies the approach to the lists of substances used in dietary supplements and their safety characteristics. In order to eliminate ambiguous interpretations and ensure a unified approach, column 6 "Substances that are assessed in accordance with the requirements of permanent procedures based on the principles of the Hazard Analysis system" has been removed from List I "Plants, algae and fungi permitted for use in dietary supplements" of Annex 3 to the Hygiene Requirements for Dietary Supplem</w:t>
            </w:r>
            <w:r w:rsidRPr="002176BC">
              <w:t>ents.</w:t>
            </w:r>
          </w:p>
          <w:p w:rsidR="004B48EF" w:rsidRPr="002176BC" w:rsidP="009D0EBF" w14:paraId="279549AD" w14:textId="77777777">
            <w:pPr>
              <w:spacing w:before="120" w:after="120"/>
            </w:pPr>
            <w:r w:rsidRPr="002176BC">
              <w:t>The above-mentioned List I has also been updated by clarifying the names of plants, plant parts and the relevant warnings and restrictions, based on authoritative scientific sources and European Union practice.</w:t>
            </w:r>
          </w:p>
          <w:p w:rsidR="004B48EF" w:rsidRPr="002176BC" w:rsidP="009D0EBF" w14:paraId="253847F1" w14:textId="77777777">
            <w:pPr>
              <w:spacing w:before="120" w:after="120"/>
            </w:pPr>
            <w:r w:rsidRPr="002176BC">
              <w:t>In List IV "Substances with a nutritional or physiological effect" of the same Annex, the substance "proanthocyanidins" has been clarified as "oligo-proanthocyanidins," which is in line with the available scientific conclusions of EFSA and other reliable sources; no separate daily intake limit has been set for this substance.</w:t>
            </w:r>
          </w:p>
          <w:p w:rsidR="004B48EF" w:rsidRPr="002176BC" w:rsidP="009D0EBF" w14:paraId="7B2CB713" w14:textId="77777777">
            <w:pPr>
              <w:spacing w:before="120" w:after="120"/>
            </w:pPr>
            <w:r w:rsidRPr="002176BC">
              <w:t>The terminology related to dosage and safety parameters has been aligned with Ukrainian legislation through the use of the terms "acceptable daily intake" and "maximum permissible levels". The term "daily intake" is used as a descriptive indicator of recommended consumption within the established maximum permissible values.</w:t>
            </w:r>
          </w:p>
          <w:p w:rsidR="004B48EF" w:rsidRPr="002176BC" w:rsidP="009D0EBF" w14:paraId="7D783B86" w14:textId="77777777">
            <w:pPr>
              <w:spacing w:before="120" w:after="120"/>
            </w:pPr>
            <w:r w:rsidRPr="002176BC">
              <w:t>The final version also provides for the following: diosmin – without setting a separate maximum permissible daily level; hesperidin – 70 mg; flavonoids – 1 g, with the exception of flavonoids derived from Glycyrrhiza glabra, which are classified as novel food products. These amendments are intended to minimize the risk of products being perceived as medicines.</w:t>
            </w:r>
          </w:p>
          <w:p w:rsidR="004B48EF" w:rsidRPr="002176BC" w:rsidP="009D0EBF" w14:paraId="08908BFA" w14:textId="77777777">
            <w:pPr>
              <w:spacing w:before="120" w:after="120"/>
            </w:pPr>
            <w:r w:rsidRPr="002176BC">
              <w:t>In addition, the above–mentioned List IV has been supplemented with maltodextrin and casein hydrolysate, while List I has been supplemented with the fungus Tremella fuciformis Berk., which is permitted for use in dietary supplements.</w:t>
            </w:r>
          </w:p>
          <w:p w:rsidR="004B48EF" w:rsidRPr="002176BC" w:rsidP="009D0EBF" w14:paraId="2C56B8E2" w14:textId="77777777">
            <w:pPr>
              <w:spacing w:before="120" w:after="120"/>
            </w:pPr>
            <w:r w:rsidRPr="002176BC">
              <w:t>The draft Order is also notified under the SPS Agreement.</w:t>
            </w:r>
          </w:p>
        </w:tc>
      </w:tr>
      <w:tr w14:paraId="03611680" w14:textId="77777777" w:rsidTr="00A00801">
        <w:tblPrEx>
          <w:tblW w:w="5000" w:type="pct"/>
          <w:tblLayout w:type="fixed"/>
          <w:tblLook w:val="0000"/>
        </w:tblPrEx>
        <w:tc>
          <w:tcPr>
            <w:tcW w:w="338" w:type="pct"/>
          </w:tcPr>
          <w:p w:rsidR="004C341F" w:rsidRPr="009D0EBF" w:rsidP="009D0EBF" w14:paraId="05C69ECF" w14:textId="77777777">
            <w:pPr>
              <w:spacing w:before="120" w:after="120"/>
              <w:jc w:val="center"/>
            </w:pPr>
            <w:r w:rsidRPr="009D0EBF">
              <w:rPr>
                <w:b/>
              </w:rPr>
              <w:t>7.</w:t>
            </w:r>
          </w:p>
        </w:tc>
        <w:tc>
          <w:tcPr>
            <w:tcW w:w="4662" w:type="pct"/>
          </w:tcPr>
          <w:p w:rsidR="004C341F" w:rsidRPr="009D0EBF" w:rsidP="009D0EBF" w14:paraId="2FC71443" w14:textId="77777777">
            <w:pPr>
              <w:spacing w:before="120" w:after="120"/>
            </w:pPr>
            <w:r w:rsidRPr="009D0EBF">
              <w:rPr>
                <w:b/>
              </w:rPr>
              <w:t>Objective and rationale, including the nature of urgent problems where applicable:</w:t>
            </w:r>
            <w:r w:rsidRPr="00BF5532" w:rsidR="004B48EF">
              <w:t xml:space="preserve"> Consumer information, labelling; Quality requirements</w:t>
            </w:r>
            <w:r w:rsidRPr="00BF5532">
              <w:t xml:space="preserve"> </w:t>
            </w:r>
          </w:p>
        </w:tc>
      </w:tr>
      <w:tr w14:paraId="06293190" w14:textId="77777777" w:rsidTr="00A00801">
        <w:tblPrEx>
          <w:tblW w:w="5000" w:type="pct"/>
          <w:tblLayout w:type="fixed"/>
          <w:tblLook w:val="0000"/>
        </w:tblPrEx>
        <w:tc>
          <w:tcPr>
            <w:tcW w:w="338" w:type="pct"/>
          </w:tcPr>
          <w:p w:rsidR="004C341F" w:rsidRPr="009D0EBF" w:rsidP="009D0EBF" w14:paraId="3EA8DCE7" w14:textId="77777777">
            <w:pPr>
              <w:spacing w:before="120" w:after="120"/>
              <w:jc w:val="center"/>
            </w:pPr>
            <w:r w:rsidRPr="009D0EBF">
              <w:rPr>
                <w:b/>
              </w:rPr>
              <w:t>8.</w:t>
            </w:r>
          </w:p>
        </w:tc>
        <w:tc>
          <w:tcPr>
            <w:tcW w:w="4662" w:type="pct"/>
          </w:tcPr>
          <w:p w:rsidR="00324BA8" w:rsidRPr="001701DB" w:rsidP="00511F3C" w14:paraId="6F2F70CB" w14:textId="77777777">
            <w:pPr>
              <w:spacing w:before="120" w:after="120"/>
            </w:pPr>
            <w:r w:rsidRPr="00580C5C">
              <w:rPr>
                <w:b/>
                <w:bCs/>
              </w:rPr>
              <w:t>Relevant documents:</w:t>
            </w:r>
            <w:r w:rsidRPr="004B3635" w:rsidR="004B48EF">
              <w:t xml:space="preserve"> </w:t>
            </w:r>
          </w:p>
          <w:p w:rsidR="004B48EF" w:rsidRPr="004B3635" w:rsidP="00511F3C" w14:paraId="0A0704A6" w14:textId="77777777">
            <w:pPr>
              <w:spacing w:before="120" w:after="120"/>
            </w:pPr>
            <w:r w:rsidRPr="004B3635">
              <w:t xml:space="preserve">- Law of Ukraine "On Amendments to Certain Laws of Ukraine on Improving the Regulation of Production and Circulation of Food Supplements, and the Regulation of Other Issues in the Healthcare Sphere", available in Ukrainian at </w:t>
            </w:r>
            <w:hyperlink r:id="rId11" w:anchor="Text;" w:tgtFrame="_blank" w:history="1">
              <w:r w:rsidRPr="004B3635">
                <w:rPr>
                  <w:color w:val="0000FF"/>
                  <w:u w:val="single"/>
                </w:rPr>
                <w:t>https://zakon.rada.gov.ua/laws/show/4122-20#Text;</w:t>
              </w:r>
            </w:hyperlink>
          </w:p>
          <w:p w:rsidR="004B48EF" w:rsidRPr="004B3635" w:rsidP="00511F3C" w14:paraId="4A4A132B" w14:textId="77777777">
            <w:pPr>
              <w:spacing w:before="120" w:after="120"/>
            </w:pPr>
            <w:r w:rsidRPr="004B3635">
              <w:t xml:space="preserve">- Order of the Ministry of Health of Ukraine No. 1114 "On Approval of Hygienic Requirements for Dietary Supplements" of 19 December 2013, available in Ukrainian at </w:t>
            </w:r>
            <w:hyperlink r:id="rId12" w:anchor="Text;" w:tgtFrame="_blank" w:history="1">
              <w:r w:rsidRPr="004B3635">
                <w:rPr>
                  <w:color w:val="0000FF"/>
                  <w:u w:val="single"/>
                </w:rPr>
                <w:t>https://zakon.rada.gov.ua/laws/show/z2231-13#Text;</w:t>
              </w:r>
            </w:hyperlink>
          </w:p>
          <w:p w:rsidR="004B48EF" w:rsidRPr="004B3635" w:rsidP="00511F3C" w14:paraId="16CE41AC" w14:textId="77777777">
            <w:pPr>
              <w:spacing w:before="120" w:after="120"/>
            </w:pPr>
            <w:r w:rsidRPr="004B3635">
              <w:t>-Order of the Ministry of Health of Ukraine No. 1145 "On Approval of the Requirements for nutrition and health claims made on food products" of 15 May 2020 (notified in documents G/TBT/N/UKR/164, G/TBT/N/UKR/164/Add.1);</w:t>
            </w:r>
          </w:p>
          <w:p w:rsidR="004B48EF" w:rsidRPr="004B3635" w:rsidP="00511F3C" w14:paraId="01BA304A" w14:textId="77777777">
            <w:pPr>
              <w:spacing w:before="120" w:after="120"/>
            </w:pPr>
            <w:r w:rsidRPr="004B3635">
              <w:t xml:space="preserve">-Order of the Ministry of Health of Ukraine No. 1613 "On Approval of the Rules on the addition of vitamins, minerals and certain other substances to foods" of 16 July 2020, available in Ukrainian at </w:t>
            </w:r>
            <w:hyperlink r:id="rId13" w:anchor="Text;" w:tgtFrame="_blank" w:history="1">
              <w:r w:rsidRPr="004B3635">
                <w:rPr>
                  <w:color w:val="0000FF"/>
                  <w:u w:val="single"/>
                </w:rPr>
                <w:t>https://zakon.rada.gov.ua/laws/show/z0891-20#Text;</w:t>
              </w:r>
            </w:hyperlink>
          </w:p>
          <w:p w:rsidR="004B48EF" w:rsidRPr="004B3635" w:rsidP="00511F3C" w14:paraId="5EDB4153" w14:textId="77777777">
            <w:pPr>
              <w:spacing w:before="120" w:after="120"/>
            </w:pPr>
            <w:r w:rsidRPr="004B3635">
              <w:t>-Order of the Ministry of Health of Ukraine No. 45 "On Approval of Requirements for Food Flavours, Requirements for Food Additives and Requirements for Food Enzymes" on 8 January 2024.</w:t>
            </w:r>
          </w:p>
          <w:p w:rsidR="004B48EF" w:rsidRPr="004B3635" w:rsidP="00511F3C" w14:paraId="1C660112" w14:textId="77777777">
            <w:pPr>
              <w:spacing w:before="120" w:after="120"/>
            </w:pPr>
            <w:r w:rsidRPr="004B3635">
              <w:rPr>
                <w:b/>
                <w:bCs/>
              </w:rPr>
              <w:t>Relevant notifications:</w:t>
            </w:r>
          </w:p>
          <w:p w:rsidR="004B48EF" w:rsidRPr="004B3635" w:rsidP="00511F3C" w14:paraId="1043D9F2" w14:textId="77777777">
            <w:pPr>
              <w:numPr>
                <w:ilvl w:val="0"/>
                <w:numId w:val="16"/>
              </w:numPr>
              <w:spacing w:before="120" w:after="120"/>
            </w:pPr>
            <w:hyperlink r:id="rId14" w:history="1">
              <w:r w:rsidRPr="004B3635">
                <w:rPr>
                  <w:color w:val="0000FF"/>
                  <w:u w:val="single"/>
                </w:rPr>
                <w:t>G/TBT/N/UKR/164</w:t>
              </w:r>
            </w:hyperlink>
          </w:p>
          <w:p w:rsidR="004B48EF" w:rsidRPr="004B3635" w:rsidP="00511F3C" w14:paraId="160CDA8E" w14:textId="77777777">
            <w:pPr>
              <w:numPr>
                <w:ilvl w:val="0"/>
                <w:numId w:val="16"/>
              </w:numPr>
              <w:spacing w:before="120" w:after="120"/>
            </w:pPr>
            <w:hyperlink r:id="rId15" w:history="1">
              <w:r w:rsidRPr="004B3635">
                <w:rPr>
                  <w:color w:val="0000FF"/>
                  <w:u w:val="single"/>
                </w:rPr>
                <w:t>G/TBT/N/UKR/164/Add.1</w:t>
              </w:r>
            </w:hyperlink>
          </w:p>
        </w:tc>
      </w:tr>
      <w:tr w14:paraId="70C8E2C5" w14:textId="77777777" w:rsidTr="00A00801">
        <w:tblPrEx>
          <w:tblW w:w="5000" w:type="pct"/>
          <w:tblLayout w:type="fixed"/>
          <w:tblLook w:val="0000"/>
        </w:tblPrEx>
        <w:tc>
          <w:tcPr>
            <w:tcW w:w="338" w:type="pct"/>
          </w:tcPr>
          <w:p w:rsidR="004B48EF" w:rsidRPr="009D0EBF" w:rsidP="009D0EBF" w14:paraId="755F08B9" w14:textId="77777777">
            <w:pPr>
              <w:spacing w:before="120" w:after="120"/>
              <w:jc w:val="center"/>
              <w:rPr>
                <w:b/>
              </w:rPr>
            </w:pPr>
            <w:r w:rsidRPr="009D0EBF">
              <w:rPr>
                <w:b/>
              </w:rPr>
              <w:t>9.</w:t>
            </w:r>
          </w:p>
        </w:tc>
        <w:tc>
          <w:tcPr>
            <w:tcW w:w="4662" w:type="pct"/>
          </w:tcPr>
          <w:p w:rsidR="004B48EF" w:rsidRPr="009D0EBF" w:rsidP="00EA2511" w14:paraId="59DE8FE0" w14:textId="77777777">
            <w:pPr>
              <w:spacing w:before="120" w:after="120"/>
            </w:pPr>
            <w:r w:rsidRPr="009D0EBF">
              <w:rPr>
                <w:b/>
              </w:rPr>
              <w:t>Proposed date of adoption:</w:t>
            </w:r>
            <w:r w:rsidR="004B69CA">
              <w:rPr>
                <w:bCs/>
              </w:rPr>
              <w:t xml:space="preserve"> To be determined</w:t>
            </w:r>
          </w:p>
          <w:p w:rsidR="004B48EF" w:rsidRPr="009D0EBF" w:rsidP="00EA2511" w14:paraId="4A426927" w14:textId="77777777">
            <w:pPr>
              <w:spacing w:after="120"/>
            </w:pPr>
            <w:r w:rsidRPr="009D0EBF">
              <w:rPr>
                <w:b/>
              </w:rPr>
              <w:t>Proposed date of entry into force:</w:t>
            </w:r>
            <w:r w:rsidR="0022230B">
              <w:rPr>
                <w:bCs/>
              </w:rPr>
              <w:t xml:space="preserve"> To be determined; This Order will enter into force on the date of its official publication.</w:t>
            </w:r>
          </w:p>
        </w:tc>
      </w:tr>
      <w:tr w14:paraId="341FD811" w14:textId="77777777" w:rsidTr="00A00801">
        <w:tblPrEx>
          <w:tblW w:w="5000" w:type="pct"/>
          <w:tblLayout w:type="fixed"/>
          <w:tblLook w:val="0000"/>
        </w:tblPrEx>
        <w:tc>
          <w:tcPr>
            <w:tcW w:w="338" w:type="pct"/>
            <w:tcBorders>
              <w:bottom w:val="double" w:sz="4" w:space="0" w:color="auto"/>
            </w:tcBorders>
          </w:tcPr>
          <w:p w:rsidR="004C341F" w:rsidRPr="009D0EBF" w:rsidP="003819E4" w14:paraId="65B08518" w14:textId="77777777">
            <w:pPr>
              <w:keepNext/>
              <w:spacing w:before="120" w:after="120"/>
              <w:jc w:val="center"/>
            </w:pPr>
            <w:r w:rsidRPr="009D0EBF">
              <w:rPr>
                <w:b/>
              </w:rPr>
              <w:t>10.</w:t>
            </w:r>
          </w:p>
        </w:tc>
        <w:tc>
          <w:tcPr>
            <w:tcW w:w="4662" w:type="pct"/>
            <w:tcBorders>
              <w:bottom w:val="double" w:sz="4" w:space="0" w:color="auto"/>
            </w:tcBorders>
          </w:tcPr>
          <w:p w:rsidR="00324BA8" w:rsidRPr="001701DB" w:rsidP="003819E4" w14:paraId="3FEEC85A" w14:textId="77777777">
            <w:pPr>
              <w:keepNext/>
              <w:spacing w:before="120" w:after="120"/>
            </w:pPr>
            <w:r w:rsidRPr="00324BA8">
              <w:rPr>
                <w:b/>
                <w:bCs/>
              </w:rPr>
              <w:t>Provision of comments</w:t>
            </w:r>
          </w:p>
          <w:p w:rsidR="004C341F" w:rsidP="003819E4" w14:paraId="46890E58" w14:textId="77777777">
            <w:pPr>
              <w:keepNext/>
              <w:spacing w:before="120" w:after="120"/>
              <w:rPr>
                <w:bCs/>
              </w:rPr>
            </w:pPr>
            <w:r w:rsidRPr="009D0EBF">
              <w:rPr>
                <w:b/>
              </w:rPr>
              <w:t>Final date for comments:</w:t>
            </w:r>
            <w:r w:rsidRPr="004B3635" w:rsidR="004B48EF">
              <w:t xml:space="preserve"> 15 March 2026</w:t>
            </w:r>
          </w:p>
          <w:p w:rsidR="00324BA8" w:rsidP="003819E4" w14:paraId="12F82428" w14:textId="77777777">
            <w:pPr>
              <w:keepNext/>
              <w:spacing w:before="120" w:after="120"/>
              <w:rPr>
                <w:b/>
                <w:bCs/>
              </w:rPr>
            </w:pPr>
            <w:r w:rsidRPr="00324BA8">
              <w:rPr>
                <w:b/>
                <w:bCs/>
              </w:rPr>
              <w:t>[X] 60 days from notification</w:t>
            </w:r>
            <w:r w:rsidRPr="00511F3C" w:rsidR="00511F3C">
              <w:t xml:space="preserve"> </w:t>
            </w:r>
          </w:p>
          <w:p w:rsidR="00324BA8" w:rsidRPr="001701DB" w:rsidP="003819E4" w14:paraId="548FD25F" w14:textId="77777777">
            <w:pPr>
              <w:keepNext/>
              <w:spacing w:before="120" w:after="120"/>
            </w:pPr>
            <w:r w:rsidRPr="00324BA8">
              <w:rPr>
                <w:b/>
                <w:bCs/>
              </w:rPr>
              <w:t>Contact details of agency or authority designated to handle comments regarding the notification:</w:t>
            </w:r>
            <w:r w:rsidR="001701DB">
              <w:t xml:space="preserve"> </w:t>
            </w:r>
          </w:p>
          <w:p w:rsidR="001701DB" w:rsidP="003819E4" w14:paraId="2C865710" w14:textId="77777777">
            <w:pPr>
              <w:keepNext/>
            </w:pPr>
            <w:r>
              <w:t>Secretariat of the Cabinet of Ministers of Ukraine</w:t>
            </w:r>
          </w:p>
          <w:p w:rsidR="001701DB" w:rsidP="003819E4" w14:paraId="38C6BE68" w14:textId="77777777">
            <w:pPr>
              <w:keepNext/>
            </w:pPr>
            <w:r>
              <w:t>Department of International Trade Policy</w:t>
            </w:r>
          </w:p>
          <w:p w:rsidR="001701DB" w:rsidP="003819E4" w14:paraId="3B835B19" w14:textId="77777777">
            <w:pPr>
              <w:keepNext/>
            </w:pPr>
            <w:r>
              <w:t>12/2 Hrushevskoho Str.</w:t>
            </w:r>
          </w:p>
          <w:p w:rsidR="001701DB" w:rsidP="003819E4" w14:paraId="394A9437" w14:textId="77777777">
            <w:pPr>
              <w:keepNext/>
            </w:pPr>
            <w:r>
              <w:t>Kyiv 01008</w:t>
            </w:r>
          </w:p>
          <w:p w:rsidR="001701DB" w:rsidP="003819E4" w14:paraId="7D24DC6A" w14:textId="77777777">
            <w:pPr>
              <w:keepNext/>
            </w:pPr>
            <w:r>
              <w:t>Tel: +(38 044) 256 65 07</w:t>
            </w:r>
          </w:p>
          <w:p w:rsidR="001701DB" w:rsidP="003819E4" w14:paraId="0A28D7EE" w14:textId="77777777">
            <w:pPr>
              <w:keepNext/>
            </w:pPr>
            <w:r>
              <w:t xml:space="preserve">Email: </w:t>
            </w:r>
            <w:hyperlink r:id="rId9" w:history="1">
              <w:r>
                <w:rPr>
                  <w:color w:val="0000FF"/>
                  <w:u w:val="single"/>
                </w:rPr>
                <w:t>ep@kmu.gov.ua</w:t>
              </w:r>
            </w:hyperlink>
          </w:p>
          <w:p w:rsidR="001701DB" w:rsidP="003819E4" w14:paraId="5BF07E08" w14:textId="77777777">
            <w:pPr>
              <w:keepNext/>
              <w:spacing w:after="120"/>
            </w:pPr>
            <w:r>
              <w:t xml:space="preserve">Website: </w:t>
            </w:r>
            <w:hyperlink r:id="rId10" w:tgtFrame="_blank" w:history="1">
              <w:r>
                <w:rPr>
                  <w:color w:val="0000FF"/>
                  <w:u w:val="single"/>
                </w:rPr>
                <w:t>https://www.kmu.gov.ua/</w:t>
              </w:r>
            </w:hyperlink>
          </w:p>
        </w:tc>
      </w:tr>
    </w:tbl>
    <w:p w:rsidR="004B48EF" w:rsidRPr="009D0EBF" w:rsidP="00324BA8" w14:paraId="44B0D1E0" w14:textId="77777777">
      <w:pPr>
        <w:jc w:val="center"/>
      </w:pPr>
    </w:p>
    <w:sectPr w:rsidSect="00E94F70">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72AFAE33"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0C567F2"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1ABC0E2"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4341664"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2D4BC0B1" w14:textId="77777777">
    <w:pPr>
      <w:pStyle w:val="Header"/>
      <w:pBdr>
        <w:bottom w:val="single" w:sz="4" w:space="1" w:color="auto"/>
      </w:pBdr>
      <w:tabs>
        <w:tab w:val="clear" w:pos="4513"/>
        <w:tab w:val="clear" w:pos="9027"/>
      </w:tabs>
      <w:jc w:val="center"/>
    </w:pPr>
  </w:p>
  <w:p w:rsidR="004B69CA" w:rsidRPr="009D0EBF" w:rsidP="00D90ADD" w14:paraId="4E2BFFEC"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0905CE5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9A3451C" w14:textId="77777777">
    <w:pPr>
      <w:pStyle w:val="Header"/>
      <w:pBdr>
        <w:bottom w:val="single" w:sz="4" w:space="1" w:color="auto"/>
      </w:pBdr>
      <w:tabs>
        <w:tab w:val="clear" w:pos="4513"/>
        <w:tab w:val="clear" w:pos="9027"/>
      </w:tabs>
      <w:jc w:val="center"/>
    </w:pPr>
    <w:bookmarkStart w:id="0" w:name="spsSymbolHeader"/>
    <w:r w:rsidRPr="009D0EBF">
      <w:t>G/TBT/N/UKR/349/Rev.2</w:t>
    </w:r>
    <w:bookmarkEnd w:id="0"/>
  </w:p>
  <w:p w:rsidR="00D90ADD" w:rsidRPr="009D0EBF" w:rsidP="00D90ADD" w14:paraId="079F476D" w14:textId="77777777">
    <w:pPr>
      <w:pStyle w:val="Header"/>
      <w:pBdr>
        <w:bottom w:val="single" w:sz="4" w:space="1" w:color="auto"/>
      </w:pBdr>
      <w:tabs>
        <w:tab w:val="clear" w:pos="4513"/>
        <w:tab w:val="clear" w:pos="9027"/>
      </w:tabs>
      <w:jc w:val="center"/>
    </w:pPr>
  </w:p>
  <w:p w:rsidR="00D90ADD" w:rsidRPr="009D0EBF" w:rsidP="00D90ADD" w14:paraId="0483C4A4"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4E1B893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3B85C3"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35BB3B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70099239" w14:textId="77777777">
          <w:pPr>
            <w:jc w:val="right"/>
            <w:rPr>
              <w:b/>
              <w:color w:val="FF0000"/>
              <w:szCs w:val="16"/>
            </w:rPr>
          </w:pPr>
        </w:p>
      </w:tc>
    </w:tr>
    <w:bookmarkEnd w:id="1"/>
    <w:tr w14:paraId="0B21627C"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1887508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1A27FCFE" w14:textId="77777777">
          <w:pPr>
            <w:jc w:val="right"/>
            <w:rPr>
              <w:b/>
              <w:szCs w:val="16"/>
            </w:rPr>
          </w:pPr>
        </w:p>
      </w:tc>
    </w:tr>
    <w:tr w14:paraId="07E81D0C"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1ACBEA18"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1BE0534B" w14:textId="77777777">
          <w:pPr>
            <w:jc w:val="right"/>
            <w:rPr>
              <w:b/>
              <w:szCs w:val="16"/>
            </w:rPr>
          </w:pPr>
          <w:bookmarkStart w:id="2" w:name="bmkSymbols"/>
          <w:r w:rsidRPr="009D0EBF">
            <w:rPr>
              <w:b/>
              <w:szCs w:val="16"/>
            </w:rPr>
            <w:t>G/TBT/N/UKR/349/Rev.2</w:t>
          </w:r>
          <w:bookmarkEnd w:id="2"/>
        </w:p>
      </w:tc>
    </w:tr>
    <w:tr w14:paraId="73E3789B"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6EAEFCB2" w14:textId="77777777"/>
      </w:tc>
      <w:tc>
        <w:tcPr>
          <w:tcW w:w="5448" w:type="dxa"/>
          <w:gridSpan w:val="2"/>
          <w:shd w:val="clear" w:color="auto" w:fill="FFFFFF"/>
          <w:tcMar>
            <w:left w:w="108" w:type="dxa"/>
            <w:right w:w="108" w:type="dxa"/>
          </w:tcMar>
          <w:vAlign w:val="center"/>
        </w:tcPr>
        <w:p w:rsidR="00ED54E0" w:rsidRPr="00D90ADD" w:rsidP="00C82B33" w14:paraId="4A21205D" w14:textId="77777777">
          <w:pPr>
            <w:jc w:val="right"/>
            <w:rPr>
              <w:szCs w:val="16"/>
            </w:rPr>
          </w:pPr>
          <w:bookmarkStart w:id="3" w:name="spsDateDistribution"/>
          <w:bookmarkStart w:id="4" w:name="bmkDate"/>
          <w:r w:rsidRPr="00D90ADD">
            <w:rPr>
              <w:szCs w:val="16"/>
            </w:rPr>
            <w:t>14 January 2026</w:t>
          </w:r>
          <w:bookmarkEnd w:id="3"/>
          <w:bookmarkEnd w:id="4"/>
        </w:p>
      </w:tc>
    </w:tr>
    <w:tr w14:paraId="66A7B418"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896D6EE" w14:textId="77777777">
          <w:pPr>
            <w:jc w:val="left"/>
            <w:rPr>
              <w:b/>
            </w:rPr>
          </w:pPr>
          <w:bookmarkStart w:id="5" w:name="bmkSerial"/>
          <w:r>
            <w:rPr>
              <w:rFonts w:ascii="Verdana" w:eastAsia="Verdana" w:hAnsi="Verdana" w:cs="Verdana"/>
              <w:b w:val="0"/>
              <w:color w:val="FF0000"/>
              <w:sz w:val="18"/>
            </w:rPr>
            <w:t>(26-0297)</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DC055C8"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5BBE76B4"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4AB4DFC6"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17F98DB7"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34DCAD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34640221">
    <w:abstractNumId w:val="9"/>
  </w:num>
  <w:num w:numId="2" w16cid:durableId="1798915208">
    <w:abstractNumId w:val="7"/>
  </w:num>
  <w:num w:numId="3" w16cid:durableId="160974677">
    <w:abstractNumId w:val="6"/>
  </w:num>
  <w:num w:numId="4" w16cid:durableId="1841966259">
    <w:abstractNumId w:val="5"/>
  </w:num>
  <w:num w:numId="5" w16cid:durableId="1260406446">
    <w:abstractNumId w:val="4"/>
  </w:num>
  <w:num w:numId="6" w16cid:durableId="1284456495">
    <w:abstractNumId w:val="12"/>
  </w:num>
  <w:num w:numId="7" w16cid:durableId="578759134">
    <w:abstractNumId w:val="11"/>
  </w:num>
  <w:num w:numId="8" w16cid:durableId="535850690">
    <w:abstractNumId w:val="10"/>
  </w:num>
  <w:num w:numId="9" w16cid:durableId="17821468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4092955">
    <w:abstractNumId w:val="13"/>
  </w:num>
  <w:num w:numId="11" w16cid:durableId="1723168578">
    <w:abstractNumId w:val="8"/>
  </w:num>
  <w:num w:numId="12" w16cid:durableId="197471566">
    <w:abstractNumId w:val="3"/>
  </w:num>
  <w:num w:numId="13" w16cid:durableId="1079861058">
    <w:abstractNumId w:val="2"/>
  </w:num>
  <w:num w:numId="14" w16cid:durableId="1508524445">
    <w:abstractNumId w:val="1"/>
  </w:num>
  <w:num w:numId="15" w16cid:durableId="244724011">
    <w:abstractNumId w:val="0"/>
  </w:num>
  <w:num w:numId="16" w16cid:durableId="15500747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42CD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819E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80C5C"/>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67E12"/>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1A05"/>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A7F20"/>
    <w:rsid w:val="00EB6C56"/>
    <w:rsid w:val="00EC583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50A53F"/>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zakon.rada.gov.ua/laws/show/4122-20" TargetMode="External" /><Relationship Id="rId12" Type="http://schemas.openxmlformats.org/officeDocument/2006/relationships/hyperlink" Target="https://zakon.rada.gov.ua/laws/show/z2231-13" TargetMode="External" /><Relationship Id="rId13" Type="http://schemas.openxmlformats.org/officeDocument/2006/relationships/hyperlink" Target="https://zakon.rada.gov.ua/laws/show/z0891-20" TargetMode="External" /><Relationship Id="rId14" Type="http://schemas.openxmlformats.org/officeDocument/2006/relationships/hyperlink" Target="https://eping.wto.org/en/Search/Index?viewData=G/TBT/N/UKR/164" TargetMode="External" /><Relationship Id="rId15" Type="http://schemas.openxmlformats.org/officeDocument/2006/relationships/hyperlink" Target="https://eping.wto.org/en/Search/Index?viewData=G/TBT/N/UKR/164/Add.1"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0283_00_x.pdf" TargetMode="External" /><Relationship Id="rId7" Type="http://schemas.openxmlformats.org/officeDocument/2006/relationships/hyperlink" Target="https://members.wto.org/crnattachments/2026/TBT/UKR/26_00283_01_x.pdf" TargetMode="External" /><Relationship Id="rId8" Type="http://schemas.openxmlformats.org/officeDocument/2006/relationships/hyperlink" Target="https://moz.gov.ua/uk/povidomlennya-pro-oprilyudnennya-doopracovanogo-proyektu-nakazu-ministerstva-ohoroni-zdorov-ya-ukrayini-pro-zatverdzhennya-zmin-do-deyakih-normativno-pravovih-aktiv-ministerstva-ohoroni-zdorov-ya-ukrayini-2"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A1323-8120-4915-B333-18D082A85BF7}">
  <ds:schemaRefs>
    <ds:schemaRef ds:uri="http://schemas.titus.com/TitusProperties/"/>
    <ds:schemaRef ds:uri=""/>
  </ds:schemaRefs>
</ds:datastoreItem>
</file>

<file path=customXml/itemProps2.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3</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2026-01-14T07:57:00Z</dcterms:created>
  <dcterms:modified xsi:type="dcterms:W3CDTF">2026-01-14T08:37:00Z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PUBLIC</vt:lpwstr>
  </property>
</Properties>
</file>