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042960A" w14:textId="77777777">
      <w:pPr>
        <w:pStyle w:val="Title"/>
      </w:pPr>
      <w:r w:rsidRPr="00EF68C9">
        <w:t>NOTIFICACIÓN</w:t>
      </w:r>
    </w:p>
    <w:p w:rsidR="002F663C" w:rsidRPr="00EF68C9" w:rsidP="00D31A79" w14:paraId="7582EE8C" w14:textId="77777777">
      <w:pPr>
        <w:pStyle w:val="Title3"/>
      </w:pPr>
      <w:r w:rsidRPr="00EF68C9">
        <w:t>Addendum</w:t>
      </w:r>
    </w:p>
    <w:p w:rsidR="002F663C" w:rsidP="00B22706" w14:paraId="3B0666CC" w14:textId="77777777">
      <w:r w:rsidRPr="00EF68C9">
        <w:t>La siguiente comunicación, de fecha 9 de enero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FA27659" w14:textId="77777777">
      <w:pPr>
        <w:rPr>
          <w:rFonts w:eastAsia="Calibri" w:cs="Times New Roman"/>
        </w:rPr>
      </w:pPr>
    </w:p>
    <w:p w:rsidR="002F663C" w:rsidRPr="00EF68C9" w:rsidP="00EF68C9" w14:paraId="16A33729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E87D911" w14:textId="77777777"/>
    <w:p w:rsidR="00B22706" w:rsidRPr="00EF68C9" w:rsidP="00EF68C9" w14:paraId="0C9F2B5C" w14:textId="77777777"/>
    <w:p w:rsidR="002F663C" w:rsidRPr="00EF68C9" w:rsidP="00EF68C9" w14:paraId="514F152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Anteproyecto de Reglamento de la Ley N°21.368, que regula la entrega de Plásticos de un Solo Uso y las botellas plásticas, y modifica los cuerpos legales que indica. </w:t>
      </w:r>
    </w:p>
    <w:p w:rsidR="002F663C" w:rsidRPr="00EF68C9" w:rsidP="00EF68C9" w14:paraId="61EB63D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84244D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E63084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46A13C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57E8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4762B5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3A2AF7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486B1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E5BD26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C61AAD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332A5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90F721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7 de enero de 2026; APRUEBA REGLAMENTO DE LA LEY N° 21.368, QUE "REGULA LA ENTREGA DE PLÁSTICOS DE UN SOLO USO Y LAS BOTELLAS PLÁSTICAS, Y MODIFICA LOS CUERPOS LEGALES QUE INDICA</w:t>
            </w:r>
          </w:p>
          <w:p w:rsidR="00E60EE8" w:rsidRPr="00EF68C9" w:rsidP="00745CBF" w14:paraId="7098437B" w14:textId="77777777">
            <w:pPr>
              <w:spacing w:before="60" w:after="6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https://www.diariooficial.interior.gob.cl/publicaciones/2026/01/07/44342/01/2748661.pdf</w:t>
              </w:r>
            </w:hyperlink>
          </w:p>
        </w:tc>
      </w:tr>
      <w:tr w14:paraId="3AB82B9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9E3B5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FC8F05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7 de enero de 2026</w:t>
            </w:r>
          </w:p>
        </w:tc>
      </w:tr>
      <w:tr w14:paraId="15A0597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6E1E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98A31A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13AB03A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3951D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A8A0D0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D22307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ADEAD3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2B8DC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8F53C6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31BC19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54D2C4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BA754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D56C84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A93A4B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CA837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C761F1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D223DB8" w14:textId="77777777"/>
    <w:p w:rsidR="003918E9" w:rsidRPr="00F95856" w:rsidP="00B03883" w14:paraId="65A69BC0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APRUEBA REGLAMENTO DE LA LEY N° 21.368, QUE "REGULA LA ENTREGA DE PLÁSTICOS DE UN SOLO USO Y LAS BOTELLAS PLÁSTICAS, Y MODIFICA LOS CUERPOS LEGALES QUE INDICA</w:t>
      </w:r>
    </w:p>
    <w:p w:rsidR="00D60927" w:rsidRPr="00B22706" w:rsidP="003918E9" w14:paraId="43B201C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AF412E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A275CD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1FBC4DE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529D1" w:rsidRPr="00EF68C9" w:rsidP="00ED54E0" w14:paraId="7F4F83F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8529D1" w:rsidRPr="00EF68C9" w:rsidP="00ED54E0" w14:paraId="7CAE65C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76029D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4187D5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A8D6565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4DB79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CHL</w:t>
    </w:r>
    <w:r>
      <w:t>/675/Add.3</w:t>
    </w:r>
    <w:bookmarkEnd w:id="7"/>
  </w:p>
  <w:p w:rsidR="00470C19" w:rsidP="00583508" w14:paraId="52E31D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DE9BB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2E1675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52D04DC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C451FC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A90FC8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C456D9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E89E131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8C3FA50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733A35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30D856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CHL</w:t>
          </w:r>
          <w:r w:rsidRPr="002F663C">
            <w:rPr>
              <w:rFonts w:eastAsia="Calibri" w:cs="Times New Roman"/>
              <w:b/>
              <w:szCs w:val="16"/>
            </w:rPr>
            <w:t>/675/Add.3</w:t>
          </w:r>
          <w:bookmarkEnd w:id="16"/>
        </w:p>
      </w:tc>
    </w:tr>
    <w:tr w14:paraId="231272E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166C1DA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E27AC8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12 de enero de 2026</w:t>
          </w:r>
          <w:bookmarkEnd w:id="17"/>
        </w:p>
      </w:tc>
    </w:tr>
    <w:tr w14:paraId="61C34EE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5CF338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(26-0263)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8F7B40E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B58908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CB7019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3C583A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FAD9C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1107846">
    <w:abstractNumId w:val="9"/>
  </w:num>
  <w:num w:numId="2" w16cid:durableId="192424850">
    <w:abstractNumId w:val="7"/>
  </w:num>
  <w:num w:numId="3" w16cid:durableId="1366519739">
    <w:abstractNumId w:val="6"/>
  </w:num>
  <w:num w:numId="4" w16cid:durableId="1529179632">
    <w:abstractNumId w:val="5"/>
  </w:num>
  <w:num w:numId="5" w16cid:durableId="515844851">
    <w:abstractNumId w:val="4"/>
  </w:num>
  <w:num w:numId="6" w16cid:durableId="844590528">
    <w:abstractNumId w:val="12"/>
  </w:num>
  <w:num w:numId="7" w16cid:durableId="1523282205">
    <w:abstractNumId w:val="11"/>
  </w:num>
  <w:num w:numId="8" w16cid:durableId="1136682632">
    <w:abstractNumId w:val="10"/>
  </w:num>
  <w:num w:numId="9" w16cid:durableId="472987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8837509">
    <w:abstractNumId w:val="13"/>
  </w:num>
  <w:num w:numId="11" w16cid:durableId="1280842891">
    <w:abstractNumId w:val="8"/>
  </w:num>
  <w:num w:numId="12" w16cid:durableId="1555772622">
    <w:abstractNumId w:val="3"/>
  </w:num>
  <w:num w:numId="13" w16cid:durableId="1833637645">
    <w:abstractNumId w:val="2"/>
  </w:num>
  <w:num w:numId="14" w16cid:durableId="1444763054">
    <w:abstractNumId w:val="1"/>
  </w:num>
  <w:num w:numId="15" w16cid:durableId="1368608240">
    <w:abstractNumId w:val="0"/>
  </w:num>
  <w:num w:numId="16" w16cid:durableId="125424700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E678F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73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A2402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82828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529D1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B013E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0EE8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062220"/>
  <w15:docId w15:val="{1FE1DBAF-01C4-445F-83F5-86D9FD39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1/07/44342/01/2748661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DCC17-3C53-4DD4-B05F-9253FDDFCC5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2026-01-12T10:25:00Z</dcterms:created>
  <dcterms:modified xsi:type="dcterms:W3CDTF">2026-01-12T10:37:00Z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