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A05FA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821A6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3AC21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4A277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E35F2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6AAF73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7DBC1B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A3EF5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D5C9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F94303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309CE5F" w14:textId="77777777">
            <w:pPr>
              <w:spacing w:after="120"/>
            </w:pPr>
            <w:r w:rsidRPr="00C379C8">
              <w:t>State Administration for Market Regulation (Certification and Accreditation Administration of the P.R.C)</w:t>
            </w:r>
          </w:p>
        </w:tc>
      </w:tr>
      <w:tr w14:paraId="3516EA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4B7B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CB6CBA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9091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3961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5204D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Automobile seats and head restraints (HS code(s): 940120; 94019); (ICS code(s): 43.040.60)</w:t>
            </w:r>
          </w:p>
        </w:tc>
      </w:tr>
      <w:tr w14:paraId="42C6EA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3872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D80E63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CNCA-C11-12 of the Compulsory Certification for Automobile Seats and Head Restraints of the P.R.C.; (34 page(s), in Chinese)</w:t>
            </w:r>
          </w:p>
          <w:p w:rsidR="000C3B6C" w:rsidRPr="000C3B6C" w:rsidP="002F6A28" w14:paraId="450D8D5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A5928" w:rsidRPr="00CE6C29" w:rsidP="002F6A28" w14:paraId="33F46B5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https://members.wto.org/crnattachments/2026/TBT/CHN/26_00058_00_x.pdf</w:t>
              </w:r>
            </w:hyperlink>
          </w:p>
        </w:tc>
      </w:tr>
      <w:tr w14:paraId="4F5B37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2E9B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06BF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standards, certification modes, certification unit division, principles for classifying manufacturers, certification application, certification implementation, post-certification supervision, certification certificates, certification marks, fees, certification responsibilities, and detailed certification implementation rules for compulsory product certification of automotive seats and head restraints.</w:t>
            </w:r>
          </w:p>
          <w:p w:rsidR="00FE448B" w:rsidRPr="00C379C8" w:rsidP="002F6A28" w14:paraId="7CE74551" w14:textId="77777777">
            <w:pPr>
              <w:spacing w:before="120" w:after="120"/>
            </w:pPr>
            <w:r w:rsidRPr="00C379C8">
              <w:t>This document applies to seats and headrests of category M and N vehicles.</w:t>
            </w:r>
          </w:p>
        </w:tc>
      </w:tr>
      <w:tr w14:paraId="68967B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5AD2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C3AD8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57819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00408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5D5F23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BB9E44C" w14:textId="77777777">
            <w:pPr>
              <w:spacing w:before="120" w:after="120"/>
            </w:pPr>
            <w:r w:rsidRPr="002F6A28">
              <w:t>-</w:t>
            </w:r>
          </w:p>
        </w:tc>
      </w:tr>
      <w:tr w14:paraId="0344A3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B870B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6DDE4D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99FD1E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65A71A4" w14:textId="77777777" w:rsidTr="003C39E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B2EEC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2405E1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A6606C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071DB3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973F8E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2143D0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4334061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7D399D74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6C655D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EA1A1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5D06C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A8CBA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EB82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5FB33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EC35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C81E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470B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G/TBT/N/CHN/2180</w:t>
    </w:r>
    <w:bookmarkEnd w:id="0"/>
  </w:p>
  <w:p w:rsidR="009239F7" w:rsidRPr="002F6A28" w:rsidP="009239F7" w14:paraId="618DC6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0B2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15CD0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8718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34492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E7251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9C36C7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8BC5B9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12152E" w14:textId="77777777">
          <w:pPr>
            <w:jc w:val="right"/>
            <w:rPr>
              <w:b/>
              <w:szCs w:val="16"/>
            </w:rPr>
          </w:pPr>
        </w:p>
      </w:tc>
    </w:tr>
    <w:tr w14:paraId="0E21244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23DF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47D0C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G/TBT/N/CHN/2180</w:t>
          </w:r>
          <w:bookmarkEnd w:id="2"/>
        </w:p>
      </w:tc>
    </w:tr>
    <w:tr w14:paraId="114EC1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7A9F3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3B343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4BA991A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68DD5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FF6A9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F8078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4589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B18D2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E8B03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8374705">
    <w:abstractNumId w:val="9"/>
  </w:num>
  <w:num w:numId="2" w16cid:durableId="506484006">
    <w:abstractNumId w:val="7"/>
  </w:num>
  <w:num w:numId="3" w16cid:durableId="564604321">
    <w:abstractNumId w:val="6"/>
  </w:num>
  <w:num w:numId="4" w16cid:durableId="2069643323">
    <w:abstractNumId w:val="5"/>
  </w:num>
  <w:num w:numId="5" w16cid:durableId="1173495222">
    <w:abstractNumId w:val="4"/>
  </w:num>
  <w:num w:numId="6" w16cid:durableId="546723343">
    <w:abstractNumId w:val="12"/>
  </w:num>
  <w:num w:numId="7" w16cid:durableId="816725275">
    <w:abstractNumId w:val="11"/>
  </w:num>
  <w:num w:numId="8" w16cid:durableId="425149485">
    <w:abstractNumId w:val="10"/>
  </w:num>
  <w:num w:numId="9" w16cid:durableId="1072384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9585795">
    <w:abstractNumId w:val="13"/>
  </w:num>
  <w:num w:numId="11" w16cid:durableId="1198347766">
    <w:abstractNumId w:val="8"/>
  </w:num>
  <w:num w:numId="12" w16cid:durableId="1216351373">
    <w:abstractNumId w:val="3"/>
  </w:num>
  <w:num w:numId="13" w16cid:durableId="301662559">
    <w:abstractNumId w:val="2"/>
  </w:num>
  <w:num w:numId="14" w16cid:durableId="959848091">
    <w:abstractNumId w:val="1"/>
  </w:num>
  <w:num w:numId="15" w16cid:durableId="195625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025F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A1043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39E2"/>
    <w:rsid w:val="003D4D22"/>
    <w:rsid w:val="0041584A"/>
    <w:rsid w:val="004423A4"/>
    <w:rsid w:val="00467032"/>
    <w:rsid w:val="0046754A"/>
    <w:rsid w:val="00473B57"/>
    <w:rsid w:val="004755E4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5928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3E87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4609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C47D9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5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6CACA-C997-40FD-A287-0863AB9DF7D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2026-01-07T09:07:00Z</dcterms:created>
  <dcterms:modified xsi:type="dcterms:W3CDTF">2026-01-07T10:27:00Z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