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28489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76780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0E7082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FC5E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3053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FA6A5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3CEE38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3B573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BF83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1F8C1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14DE0CA" w14:textId="77777777">
            <w:pPr>
              <w:spacing w:after="120"/>
            </w:pPr>
            <w:r w:rsidRPr="00C379C8">
              <w:t>State Administration for Market Regulation (National Certification and Accreditation Administration)</w:t>
            </w:r>
          </w:p>
        </w:tc>
      </w:tr>
      <w:tr w14:paraId="75CD7E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0CD4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3A8358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690B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88D1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D8420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Thermal-links, cartridge fuse-links and sub-miniature fuse-links of miniature fuses (HS code(s): 853610); (ICS code(s): 29.120.50)</w:t>
            </w:r>
          </w:p>
        </w:tc>
      </w:tr>
      <w:tr w14:paraId="5BB4AC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F130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DBC43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CNCA-C02-02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2025 of Thermal-links and Fuse-links of the P.R.C.; (13 page(s), in Chinese)</w:t>
            </w:r>
          </w:p>
          <w:p w:rsidR="000C3B6C" w:rsidRPr="000C3B6C" w:rsidP="002F6A28" w14:paraId="7A03BDD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C0F78" w:rsidRPr="00CE6C29" w:rsidP="002F6A28" w14:paraId="7C97842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https://members.wto.org/crnattachments/2026/TBT/CHN/26_00053_00_x.pdf</w:t>
              </w:r>
            </w:hyperlink>
          </w:p>
        </w:tc>
      </w:tr>
      <w:tr w14:paraId="4484CB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449B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0A02A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basis standards, certification modes, certification unit division, certification application, certification implementation, post-certification supervision, certification certificates, certification marks, fees, and certification responsibilities for compulsory product certification of thermal-links, cartridge fuse-links and sub-miniature fuse-links of Miniature fuses.</w:t>
            </w:r>
          </w:p>
          <w:p w:rsidR="00FE448B" w:rsidRPr="00C379C8" w:rsidP="002F6A28" w14:paraId="77138FE9" w14:textId="77777777">
            <w:pPr>
              <w:spacing w:before="120" w:after="120"/>
            </w:pPr>
            <w:r w:rsidRPr="00C379C8">
              <w:t>This document applies to the implementation of the compulsory product certification for Thermal-links, Cartridge fuse-links and Sub-miniature fuse-links of Miniature fuses.</w:t>
            </w:r>
          </w:p>
        </w:tc>
      </w:tr>
      <w:tr w14:paraId="441F75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6E1F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CCD1EB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E6DCB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FC92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83196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719BAB" w14:textId="77777777">
            <w:pPr>
              <w:spacing w:before="120" w:after="120"/>
            </w:pPr>
            <w:r w:rsidRPr="002F6A28">
              <w:t>-</w:t>
            </w:r>
          </w:p>
        </w:tc>
      </w:tr>
      <w:tr w14:paraId="1EECF4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52512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49044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36FF4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E8D5F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5C8B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65ED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50F4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09CE8C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EF845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6B44EDA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E41CDD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D82D0B3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08F26E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1895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CB002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075F8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4BB0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BA9A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D0DC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9B65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ED93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G/TBT/N/CHN/2175</w:t>
    </w:r>
    <w:bookmarkEnd w:id="0"/>
  </w:p>
  <w:p w:rsidR="009239F7" w:rsidRPr="002F6A28" w:rsidP="009239F7" w14:paraId="115066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68E0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7CB3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9207B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0B932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1A35E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AE0184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3E4DB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396B8F" w14:textId="77777777">
          <w:pPr>
            <w:jc w:val="right"/>
            <w:rPr>
              <w:b/>
              <w:szCs w:val="16"/>
            </w:rPr>
          </w:pPr>
        </w:p>
      </w:tc>
    </w:tr>
    <w:tr w14:paraId="5B85063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0F3E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DCFE4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G/TBT/N/CHN/2175</w:t>
          </w:r>
          <w:bookmarkEnd w:id="2"/>
        </w:p>
      </w:tc>
    </w:tr>
    <w:tr w14:paraId="510027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4C0A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2F41E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7502C6E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03474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(26-0100)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ED3236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1636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94FEC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D0006E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02DBB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047274">
    <w:abstractNumId w:val="9"/>
  </w:num>
  <w:num w:numId="2" w16cid:durableId="1501239425">
    <w:abstractNumId w:val="7"/>
  </w:num>
  <w:num w:numId="3" w16cid:durableId="77097375">
    <w:abstractNumId w:val="6"/>
  </w:num>
  <w:num w:numId="4" w16cid:durableId="762730048">
    <w:abstractNumId w:val="5"/>
  </w:num>
  <w:num w:numId="5" w16cid:durableId="1902594815">
    <w:abstractNumId w:val="4"/>
  </w:num>
  <w:num w:numId="6" w16cid:durableId="660961509">
    <w:abstractNumId w:val="12"/>
  </w:num>
  <w:num w:numId="7" w16cid:durableId="1689482740">
    <w:abstractNumId w:val="11"/>
  </w:num>
  <w:num w:numId="8" w16cid:durableId="263153223">
    <w:abstractNumId w:val="10"/>
  </w:num>
  <w:num w:numId="9" w16cid:durableId="7658100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2063586">
    <w:abstractNumId w:val="13"/>
  </w:num>
  <w:num w:numId="11" w16cid:durableId="1064332804">
    <w:abstractNumId w:val="8"/>
  </w:num>
  <w:num w:numId="12" w16cid:durableId="206263849">
    <w:abstractNumId w:val="3"/>
  </w:num>
  <w:num w:numId="13" w16cid:durableId="1452745681">
    <w:abstractNumId w:val="2"/>
  </w:num>
  <w:num w:numId="14" w16cid:durableId="235240702">
    <w:abstractNumId w:val="1"/>
  </w:num>
  <w:num w:numId="15" w16cid:durableId="205311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0F78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4DE6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3CD8"/>
    <w:rsid w:val="00EE4445"/>
    <w:rsid w:val="00F0047B"/>
    <w:rsid w:val="00F263FA"/>
    <w:rsid w:val="00F32397"/>
    <w:rsid w:val="00F40595"/>
    <w:rsid w:val="00F42656"/>
    <w:rsid w:val="00F650F7"/>
    <w:rsid w:val="00F77183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29357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B459-426E-4F2D-80B7-B5B7D8C466E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2026-01-07T08:45:00Z</dcterms:created>
  <dcterms:modified xsi:type="dcterms:W3CDTF">2026-01-07T09:01:00Z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