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D77FF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55DF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73F19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4B1A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0797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5B4A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A3DDC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A7F32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467A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8E0D8D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EAB06D" w14:textId="77777777">
            <w:pPr>
              <w:spacing w:after="120"/>
            </w:pPr>
            <w:r w:rsidRPr="00C379C8">
              <w:t>State Administration for Market Regulation (National Certification and Accreditation Administration)</w:t>
            </w:r>
          </w:p>
        </w:tc>
      </w:tr>
      <w:tr w14:paraId="04BC74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AEBD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A36091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7883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DFFC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F3F7D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tools (HS code(s): 84671; 846721; 846729); (ICS code(s): 25.140.20; 33.100)</w:t>
            </w:r>
          </w:p>
        </w:tc>
      </w:tr>
      <w:tr w14:paraId="7E3D1E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5596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8254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CNCA-C05-01:2025 of the Compulsory Product Certification Electric Tools of the P.R.C.; (13 page(s), in Chinese)</w:t>
            </w:r>
          </w:p>
          <w:p w:rsidR="000C3B6C" w:rsidRPr="000C3B6C" w:rsidP="002F6A28" w14:paraId="5BF909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C2B25" w:rsidRPr="00CE6C29" w:rsidP="002F6A28" w14:paraId="7BFEEFA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https://members.wto.org/crnattachments/2026/TBT/CHN/26_00050_00_x.pdf</w:t>
              </w:r>
            </w:hyperlink>
          </w:p>
        </w:tc>
      </w:tr>
      <w:tr w14:paraId="64CBB7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C53B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E8879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basis standards, certification modes, certification unit division, certification application, certification implementation, post-certification supervision, certification certificates, certification marks, fees, and certification responsibilities for compulsory product certification of electric tools.</w:t>
            </w:r>
          </w:p>
          <w:p w:rsidR="00FE448B" w:rsidRPr="00C379C8" w:rsidP="002F6A28" w14:paraId="04B31225" w14:textId="77777777">
            <w:pPr>
              <w:spacing w:before="120" w:after="120"/>
            </w:pPr>
            <w:r w:rsidRPr="00C379C8">
              <w:t>This document applies to the implementation of the compulsory product certification for electric tools.</w:t>
            </w:r>
          </w:p>
        </w:tc>
      </w:tr>
      <w:tr w14:paraId="30D952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584E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C97D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6D302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C2CF3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7E5D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E0C42F" w14:textId="77777777">
            <w:pPr>
              <w:spacing w:before="120" w:after="120"/>
            </w:pPr>
            <w:r w:rsidRPr="002F6A28">
              <w:t>-</w:t>
            </w:r>
          </w:p>
        </w:tc>
      </w:tr>
      <w:tr w14:paraId="2CB717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1701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969B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DCC2BB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2BECE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911FB" w14:paraId="0717FB8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911FB" w14:paraId="3E18E912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0911FB" w14:paraId="5CB22384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911FB" w14:paraId="39095FD6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911FB" w14:paraId="37AE6943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911FB" w14:paraId="390904FC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0911FB" w14:paraId="2A1102A0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911FB" w14:paraId="699E8E1D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CF7329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9E789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EA678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D489E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9018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0A26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655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03A7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E61A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G/TBT/N/CHN/2173</w:t>
    </w:r>
    <w:bookmarkEnd w:id="0"/>
  </w:p>
  <w:p w:rsidR="009239F7" w:rsidRPr="002F6A28" w:rsidP="009239F7" w14:paraId="76838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002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10EB9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74B1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6C7A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B615F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952A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DB39E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49141C" w14:textId="77777777">
          <w:pPr>
            <w:jc w:val="right"/>
            <w:rPr>
              <w:b/>
              <w:szCs w:val="16"/>
            </w:rPr>
          </w:pPr>
        </w:p>
      </w:tc>
    </w:tr>
    <w:tr w14:paraId="309F2A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93D5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6598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G/TBT/N/CHN/2173</w:t>
          </w:r>
          <w:bookmarkEnd w:id="2"/>
        </w:p>
      </w:tc>
    </w:tr>
    <w:tr w14:paraId="24376A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20AC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8A5DA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06BC41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02FE6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E693A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637E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1CE90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25C7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30437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276737">
    <w:abstractNumId w:val="9"/>
  </w:num>
  <w:num w:numId="2" w16cid:durableId="1210147182">
    <w:abstractNumId w:val="7"/>
  </w:num>
  <w:num w:numId="3" w16cid:durableId="1275022332">
    <w:abstractNumId w:val="6"/>
  </w:num>
  <w:num w:numId="4" w16cid:durableId="916088709">
    <w:abstractNumId w:val="5"/>
  </w:num>
  <w:num w:numId="5" w16cid:durableId="340737763">
    <w:abstractNumId w:val="4"/>
  </w:num>
  <w:num w:numId="6" w16cid:durableId="183905522">
    <w:abstractNumId w:val="12"/>
  </w:num>
  <w:num w:numId="7" w16cid:durableId="1928802471">
    <w:abstractNumId w:val="11"/>
  </w:num>
  <w:num w:numId="8" w16cid:durableId="986011152">
    <w:abstractNumId w:val="10"/>
  </w:num>
  <w:num w:numId="9" w16cid:durableId="1466006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3586567">
    <w:abstractNumId w:val="13"/>
  </w:num>
  <w:num w:numId="11" w16cid:durableId="348532832">
    <w:abstractNumId w:val="8"/>
  </w:num>
  <w:num w:numId="12" w16cid:durableId="2059085232">
    <w:abstractNumId w:val="3"/>
  </w:num>
  <w:num w:numId="13" w16cid:durableId="836921241">
    <w:abstractNumId w:val="2"/>
  </w:num>
  <w:num w:numId="14" w16cid:durableId="75708697">
    <w:abstractNumId w:val="1"/>
  </w:num>
  <w:num w:numId="15" w16cid:durableId="123099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11FB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7A1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70BD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2B25"/>
    <w:rsid w:val="00FC5D0F"/>
    <w:rsid w:val="00FD224A"/>
    <w:rsid w:val="00FD4593"/>
    <w:rsid w:val="00FD58DA"/>
    <w:rsid w:val="00FD7863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1F1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E1F20-A5F9-47FB-8DDB-2661557B591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2026-01-07T08:43:00Z</dcterms:created>
  <dcterms:modified xsi:type="dcterms:W3CDTF">2026-01-07T10:29:00Z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