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5259D6B" w14:textId="77777777">
      <w:pPr>
        <w:pStyle w:val="Title"/>
      </w:pPr>
      <w:r w:rsidRPr="00EF68C9">
        <w:t>NOTIFICACIÓN</w:t>
      </w:r>
    </w:p>
    <w:p w:rsidR="002F663C" w:rsidRPr="00EF68C9" w:rsidP="00D31A79" w14:paraId="3F150C4E" w14:textId="77777777">
      <w:pPr>
        <w:pStyle w:val="Title3"/>
      </w:pPr>
      <w:r w:rsidRPr="00EF68C9">
        <w:t>Addendum</w:t>
      </w:r>
    </w:p>
    <w:p w:rsidR="002F663C" w:rsidP="00B22706" w14:paraId="2585DEAF" w14:textId="77777777">
      <w:r w:rsidRPr="00EF68C9">
        <w:t>La siguiente comunicación, de fecha 14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1BBCAAF4" w14:textId="77777777">
      <w:pPr>
        <w:rPr>
          <w:rFonts w:eastAsia="Calibri" w:cs="Times New Roman"/>
        </w:rPr>
      </w:pPr>
    </w:p>
    <w:p w:rsidR="002F663C" w:rsidRPr="00EF68C9" w:rsidP="00EF68C9" w14:paraId="2FF72224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6E58E34" w14:textId="77777777"/>
    <w:p w:rsidR="00B22706" w:rsidRPr="00EF68C9" w:rsidP="00EF68C9" w14:paraId="1F8D338A" w14:textId="77777777"/>
    <w:p w:rsidR="002F663C" w:rsidRPr="00EF68C9" w:rsidP="00EF68C9" w14:paraId="06FEF60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Proyecto de Norma Oficial Mexicana </w:t>
      </w:r>
      <w:r w:rsidRPr="00EF68C9" w:rsidR="00EF68C9">
        <w:rPr>
          <w:i/>
          <w:iCs/>
        </w:rPr>
        <w:t>PROY-NOM-014-ENER-2024, Eficiencia energética de motores eléctricos de corriente alterna, monofásicos, de inducción, tipo jaula de ardilla, enfriados con aire, en potencia nominal de 0.180 kW a 2.238 kW. Límites, método de prueba y marcado</w:t>
      </w:r>
    </w:p>
    <w:p w:rsidR="002F663C" w:rsidRPr="00EF68C9" w:rsidP="00EF68C9" w14:paraId="7E310331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5D1BAF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95465C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04A9AD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9FD911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FB4A5D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25830A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92423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A67FCC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5AE5B5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C5088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489A61F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2 de junio de 2025</w:t>
            </w:r>
          </w:p>
        </w:tc>
      </w:tr>
      <w:tr w14:paraId="74D004A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CF2DB1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BCAF97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9CAF5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B4F08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1FE74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CC3E90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A4A87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48400E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C86DC7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DAC41A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2D006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195CBC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AB7F12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374425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45FC2F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8C75E29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1D893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E217EE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60D934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3C9A3EF0" w14:textId="77777777"/>
    <w:p w:rsidR="003918E9" w:rsidRPr="00F95856" w:rsidP="00B03883" w14:paraId="046D4319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publicó como norma definitiva la </w:t>
      </w:r>
      <w:r w:rsidRPr="00EF68C9" w:rsidR="00EF68C9">
        <w:rPr>
          <w:i/>
          <w:iCs/>
        </w:rPr>
        <w:t>Norma Oficial Mexicana NOM014ENER2025, Eficiencia energética de motores eléctricos de corriente alterna, monofásicos, de inducción, tipo jaula de ardilla, enfriados con aire, en potencia nominal de 0.180 kW a 2.238 kW. Límites, método de prueba y marcado.</w:t>
      </w:r>
    </w:p>
    <w:p w:rsidR="00EF68C9" w:rsidRPr="00EF68C9" w:rsidP="00B03883" w14:paraId="6EB3DB9D" w14:textId="77777777">
      <w:pPr>
        <w:spacing w:before="120" w:after="120"/>
      </w:pPr>
      <w:hyperlink r:id="rId6" w:anchor="gsc.tab=0" w:tgtFrame="_blank" w:history="1">
        <w:r w:rsidRPr="00EF68C9">
          <w:rPr>
            <w:i/>
            <w:iCs/>
            <w:color w:val="0000FF"/>
            <w:u w:val="single"/>
          </w:rPr>
          <w:t>https://www.dof.gob.mx/nota_detalle.php?codigo=5758923&amp;fecha=02/06/2025#gsc.tab=0</w:t>
        </w:r>
      </w:hyperlink>
    </w:p>
    <w:p w:rsidR="00D60927" w:rsidRPr="00B22706" w:rsidP="003918E9" w14:paraId="04FD057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F18A288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3287B0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C3CA7B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4DF4421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B9B9EC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4FB2CE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0D295CD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9C9BEB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1134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G/TBT/N/MEX/540/Add.2</w:t>
    </w:r>
    <w:bookmarkEnd w:id="9"/>
  </w:p>
  <w:p w:rsidR="00470C19" w:rsidP="00583508" w14:paraId="1B73DA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46A4C3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8E0EA0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3927F7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630600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A38CC0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177FB1B8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8D18DC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E755157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FF8265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DE3FD3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G/TBT/N/MEX/540/Add.2</w:t>
          </w:r>
          <w:bookmarkEnd w:id="16"/>
        </w:p>
      </w:tc>
    </w:tr>
    <w:tr w14:paraId="280F94D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45BE38D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D977FD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15 de julio de 2025</w:t>
          </w:r>
          <w:bookmarkEnd w:id="17"/>
        </w:p>
      </w:tc>
    </w:tr>
    <w:tr w14:paraId="3B47D304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8CD2DF4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(25-4544)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268D888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83533B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D7712C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C190DD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C0D02D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124890">
    <w:abstractNumId w:val="9"/>
  </w:num>
  <w:num w:numId="2" w16cid:durableId="93787899">
    <w:abstractNumId w:val="7"/>
  </w:num>
  <w:num w:numId="3" w16cid:durableId="991251365">
    <w:abstractNumId w:val="6"/>
  </w:num>
  <w:num w:numId="4" w16cid:durableId="1159228250">
    <w:abstractNumId w:val="5"/>
  </w:num>
  <w:num w:numId="5" w16cid:durableId="1313483552">
    <w:abstractNumId w:val="4"/>
  </w:num>
  <w:num w:numId="6" w16cid:durableId="2120177484">
    <w:abstractNumId w:val="12"/>
  </w:num>
  <w:num w:numId="7" w16cid:durableId="1073890902">
    <w:abstractNumId w:val="11"/>
  </w:num>
  <w:num w:numId="8" w16cid:durableId="1008561341">
    <w:abstractNumId w:val="10"/>
  </w:num>
  <w:num w:numId="9" w16cid:durableId="1751004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8787226">
    <w:abstractNumId w:val="13"/>
  </w:num>
  <w:num w:numId="11" w16cid:durableId="581137381">
    <w:abstractNumId w:val="8"/>
  </w:num>
  <w:num w:numId="12" w16cid:durableId="1193377501">
    <w:abstractNumId w:val="3"/>
  </w:num>
  <w:num w:numId="13" w16cid:durableId="1738360671">
    <w:abstractNumId w:val="2"/>
  </w:num>
  <w:num w:numId="14" w16cid:durableId="1428960941">
    <w:abstractNumId w:val="1"/>
  </w:num>
  <w:num w:numId="15" w16cid:durableId="1246571432">
    <w:abstractNumId w:val="0"/>
  </w:num>
  <w:num w:numId="16" w16cid:durableId="130157170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C7C65"/>
    <w:rsid w:val="000D268F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1BE3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EBE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58923&amp;fecha=02/06/202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2025-07-15T08:52:00Z</dcterms:created>
  <dcterms:modified xsi:type="dcterms:W3CDTF">2025-07-15T08:52:00Z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