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31F339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F0A37B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607380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3D6A3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DFC22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CC0B16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7763343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D7D17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3932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4DE61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C7FCA34" w14:textId="77777777">
            <w:pPr>
              <w:spacing w:after="120"/>
            </w:pPr>
            <w:r w:rsidRPr="00C379C8">
              <w:t>Food Safety and Standards Authority of India (FSSAI)</w:t>
            </w:r>
          </w:p>
        </w:tc>
      </w:tr>
      <w:tr w14:paraId="7FE2B2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F349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A454E8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69182A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D5F6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96E467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Products</w:t>
            </w:r>
          </w:p>
        </w:tc>
      </w:tr>
      <w:tr w14:paraId="364A0A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4DB7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B8F295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Food Safety and Standards (Packaging) Amendment Regulations, 20; (2 page(s), in English), (2 page(s), in Hindi)</w:t>
            </w:r>
          </w:p>
          <w:p w:rsidR="000C3B6C" w:rsidRPr="000C3B6C" w:rsidP="002F6A28" w14:paraId="7E322B0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A551C" w:rsidRPr="00CE6C29" w:rsidP="002F6A28" w14:paraId="65AA64E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https://members.wto.org/crnattachments/2025/TBT/IND/25_09064_00_e.pdf</w:t>
              </w:r>
            </w:hyperlink>
          </w:p>
          <w:p w:rsidR="002A551C" w:rsidRPr="00CE6C29" w:rsidP="002F6A28" w14:paraId="54ED70A5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https://fssai.gov.in/upload/uploadfiles/files/Draft%20FSS_Packaging_Amendment%20regulations2025.pdf</w:t>
              </w:r>
            </w:hyperlink>
          </w:p>
          <w:p w:rsidR="002A551C" w:rsidRPr="00CE6C29" w:rsidP="002F6A28" w14:paraId="34074069" w14:textId="77777777">
            <w:pPr>
              <w:rPr>
                <w:iCs/>
              </w:rPr>
            </w:pPr>
            <w:r w:rsidRPr="00CE6C29">
              <w:rPr>
                <w:iCs/>
              </w:rPr>
              <w:t>Dr. Alka Rao</w:t>
            </w:r>
          </w:p>
          <w:p w:rsidR="002A551C" w:rsidRPr="00CE6C29" w:rsidP="002F6A28" w14:paraId="153EC727" w14:textId="77777777">
            <w:pPr>
              <w:rPr>
                <w:iCs/>
              </w:rPr>
            </w:pPr>
            <w:r w:rsidRPr="00CE6C29">
              <w:rPr>
                <w:iCs/>
              </w:rPr>
              <w:t>Advisor (Regulations, Science and Standards)</w:t>
            </w:r>
          </w:p>
          <w:p w:rsidR="002A551C" w:rsidRPr="00CE6C29" w:rsidP="002F6A28" w14:paraId="246ACFD4" w14:textId="77777777">
            <w:pPr>
              <w:rPr>
                <w:iCs/>
              </w:rPr>
            </w:pPr>
            <w:r w:rsidRPr="00CE6C29">
              <w:rPr>
                <w:iCs/>
              </w:rPr>
              <w:t>Food Safety and Standards Authority of India (FSSAI)</w:t>
            </w:r>
          </w:p>
          <w:p w:rsidR="002A551C" w:rsidRPr="00CE6C29" w:rsidP="002F6A28" w14:paraId="30B3B562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and Family Welfare</w:t>
            </w:r>
          </w:p>
          <w:p w:rsidR="002A551C" w:rsidRPr="00CE6C29" w:rsidP="002F6A28" w14:paraId="7942415F" w14:textId="77777777">
            <w:pPr>
              <w:rPr>
                <w:iCs/>
              </w:rPr>
            </w:pPr>
            <w:r w:rsidRPr="00CE6C29">
              <w:rPr>
                <w:iCs/>
              </w:rPr>
              <w:t>FDA Bhawan</w:t>
            </w:r>
          </w:p>
          <w:p w:rsidR="002A551C" w:rsidRPr="00CE6C29" w:rsidP="002F6A28" w14:paraId="7DD2D25E" w14:textId="77777777">
            <w:pPr>
              <w:rPr>
                <w:iCs/>
              </w:rPr>
            </w:pPr>
            <w:r w:rsidRPr="00CE6C29">
              <w:rPr>
                <w:iCs/>
              </w:rPr>
              <w:t>Kotla Road</w:t>
            </w:r>
          </w:p>
          <w:p w:rsidR="002A551C" w:rsidRPr="00CE6C29" w:rsidP="002F6A28" w14:paraId="1BDD5FE7" w14:textId="77777777">
            <w:pPr>
              <w:rPr>
                <w:iCs/>
              </w:rPr>
            </w:pPr>
            <w:r w:rsidRPr="00CE6C29">
              <w:rPr>
                <w:iCs/>
              </w:rPr>
              <w:t>New Delhi – 110002; Tel: 011-23667293</w:t>
            </w:r>
          </w:p>
          <w:p w:rsidR="002A551C" w:rsidRPr="00CE6C29" w:rsidP="002F6A28" w14:paraId="16B4EF3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spstbt.enqpt@fssai.gov.in</w:t>
              </w:r>
            </w:hyperlink>
            <w:r w:rsidRPr="00CE6C29">
              <w:rPr>
                <w:iCs/>
              </w:rPr>
              <w:t xml:space="preserve">; 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http://www.fssai.gov.in</w:t>
              </w:r>
            </w:hyperlink>
          </w:p>
        </w:tc>
      </w:tr>
      <w:tr w14:paraId="677786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70F6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59B722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</w:t>
            </w:r>
            <w:r w:rsidRPr="00C379C8" w:rsidR="00FE448B">
              <w:rPr>
                <w:b/>
                <w:bCs/>
              </w:rPr>
              <w:t xml:space="preserve"> </w:t>
            </w:r>
            <w:r w:rsidRPr="00C379C8" w:rsidR="00FE448B">
              <w:t>Draft</w:t>
            </w:r>
            <w:r w:rsidRPr="00C379C8" w:rsidR="00FE448B">
              <w:rPr>
                <w:b/>
                <w:bCs/>
              </w:rPr>
              <w:t xml:space="preserve"> </w:t>
            </w:r>
            <w:r w:rsidRPr="00C379C8" w:rsidR="00FE448B">
              <w:t>Food Safety and Standards (Packaging) Amendment Regulations, 2025 is related to prohibition/restriction on use of Poly- and perfluoroalkyl substances (PFAs) in food contact materials. Further, Food contact materials manufactured with polycarbonate and epoxy resins shall be free from Bisphenol A (BPA) and its derivatives.</w:t>
            </w:r>
          </w:p>
        </w:tc>
      </w:tr>
      <w:tr w14:paraId="4A0301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6653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38E6D4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Food Safety and Standards Authority of India in the draft regulations proposes to prohibit/restrict the use of Poly- and perfluoroalkyl substances (PFAs) in food contact materials. Further, Food contact materials manufactured with polycarbonate and epoxy resins shall be free from Bisphenol A (BPA) and its derivatives; Protection of human health or safety.</w:t>
            </w:r>
          </w:p>
        </w:tc>
      </w:tr>
      <w:tr w14:paraId="262E05D2" w14:textId="77777777" w:rsidTr="00C8304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704C3B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79DCB8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B970271" w14:textId="77777777">
            <w:pPr>
              <w:spacing w:before="120" w:after="120"/>
            </w:pPr>
            <w:r w:rsidRPr="002F6A28">
              <w:t xml:space="preserve">Draft for comments available in Hindi and English, at: </w:t>
            </w:r>
            <w:hyperlink r:id="rId7" w:history="1">
              <w:r w:rsidRPr="002F6A28">
                <w:rPr>
                  <w:color w:val="0000FF"/>
                  <w:u w:val="single"/>
                </w:rPr>
                <w:t>https://fssai.gov.in/upload/uploadfiles/files/Draft%20FSS_Packaging_Amendment%20regulations2025.pdf</w:t>
              </w:r>
            </w:hyperlink>
          </w:p>
          <w:p w:rsidR="00EE3A11" w:rsidRPr="002F6A28" w:rsidP="007F13E8" w14:paraId="2B458C8F" w14:textId="77777777">
            <w:pPr>
              <w:spacing w:before="120" w:after="120"/>
            </w:pPr>
            <w:r w:rsidRPr="002F6A28">
              <w:t xml:space="preserve">Basic document to which proposal refers, is available at: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https://fssai.gov.in/upload/uploadfiles/files/Compendium_Packaging_V_%2002-04-2025.pdf</w:t>
              </w:r>
            </w:hyperlink>
          </w:p>
        </w:tc>
      </w:tr>
      <w:tr w14:paraId="4F5549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EA201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82B543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14A6D7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73023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5DEE4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2F1491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D8CABA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17 February 2026</w:t>
            </w:r>
          </w:p>
          <w:p w:rsidR="000C3B6C" w:rsidRPr="00E3324D" w:rsidP="000C3B6C" w14:paraId="38A0F78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245178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FA3E722" w14:textId="77777777">
            <w:r w:rsidRPr="00CE6C29">
              <w:t>Dr. Alka Rao</w:t>
            </w:r>
          </w:p>
          <w:p w:rsidR="00CE6C29" w:rsidRPr="00CE6C29" w:rsidP="000C3B6C" w14:paraId="4DE70ECB" w14:textId="77777777">
            <w:r w:rsidRPr="00CE6C29">
              <w:t>Advisor (Regulations, Science and Standards)</w:t>
            </w:r>
          </w:p>
          <w:p w:rsidR="00CE6C29" w:rsidRPr="00CE6C29" w:rsidP="000C3B6C" w14:paraId="342F5CEF" w14:textId="77777777">
            <w:r w:rsidRPr="00CE6C29">
              <w:t>Food Safety and Standards Authority of India (FSSAI)</w:t>
            </w:r>
          </w:p>
          <w:p w:rsidR="00CE6C29" w:rsidRPr="00CE6C29" w:rsidP="000C3B6C" w14:paraId="180D18D7" w14:textId="77777777">
            <w:r w:rsidRPr="00CE6C29">
              <w:t>Ministry of Health and Family Welfare</w:t>
            </w:r>
          </w:p>
          <w:p w:rsidR="00CE6C29" w:rsidRPr="00CE6C29" w:rsidP="000C3B6C" w14:paraId="497EA5AE" w14:textId="77777777">
            <w:r w:rsidRPr="00CE6C29">
              <w:t>FDA Bhawan</w:t>
            </w:r>
          </w:p>
          <w:p w:rsidR="00CE6C29" w:rsidRPr="00CE6C29" w:rsidP="000C3B6C" w14:paraId="1AA6D92F" w14:textId="77777777">
            <w:r w:rsidRPr="00CE6C29">
              <w:t>Kotla Road</w:t>
            </w:r>
          </w:p>
          <w:p w:rsidR="00CE6C29" w:rsidRPr="00CE6C29" w:rsidP="000C3B6C" w14:paraId="0DE692CE" w14:textId="77777777">
            <w:r w:rsidRPr="00CE6C29">
              <w:t>New Delhi – 110002</w:t>
            </w:r>
          </w:p>
          <w:p w:rsidR="00CE6C29" w:rsidRPr="00CE6C29" w:rsidP="000C3B6C" w14:paraId="619A9B30" w14:textId="77777777">
            <w:r w:rsidRPr="00CE6C29">
              <w:t>Tel: 011-23667293</w:t>
            </w:r>
          </w:p>
          <w:p w:rsidR="00CE6C29" w:rsidRPr="00CE6C29" w:rsidP="000C3B6C" w14:paraId="03405CAE" w14:textId="77777777">
            <w:pPr>
              <w:spacing w:after="120"/>
            </w:pPr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spstbt.enqpt@fssai.gov.in</w:t>
              </w:r>
            </w:hyperlink>
            <w:r w:rsidRPr="00CE6C29">
              <w:t xml:space="preserve">; 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http://www.fssai.gov.in</w:t>
              </w:r>
            </w:hyperlink>
          </w:p>
        </w:tc>
      </w:tr>
    </w:tbl>
    <w:p w:rsidR="00EE3A11" w:rsidRPr="002F6A28" w:rsidP="00887259" w14:paraId="6CC8161F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4D3C5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E1AB3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E0EA00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EFF4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7838E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0DAA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04389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A062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G/TBT/N/IND/426</w:t>
    </w:r>
    <w:bookmarkEnd w:id="0"/>
  </w:p>
  <w:p w:rsidR="009239F7" w:rsidRPr="002F6A28" w:rsidP="009239F7" w14:paraId="79F7AF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E0D90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95BB2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4B94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62F85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DEED8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9D6B07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58857E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AA2279F" w14:textId="77777777">
          <w:pPr>
            <w:jc w:val="right"/>
            <w:rPr>
              <w:b/>
              <w:szCs w:val="16"/>
            </w:rPr>
          </w:pPr>
        </w:p>
      </w:tc>
    </w:tr>
    <w:tr w14:paraId="37BDD9E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3BA2F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6E69A6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G/TBT/N/IND/426</w:t>
          </w:r>
          <w:bookmarkEnd w:id="2"/>
        </w:p>
      </w:tc>
    </w:tr>
    <w:tr w14:paraId="3E5AFC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5E2CA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E37DB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December 2025</w:t>
          </w:r>
          <w:bookmarkEnd w:id="3"/>
          <w:bookmarkEnd w:id="4"/>
        </w:p>
      </w:tc>
    </w:tr>
    <w:tr w14:paraId="72D1D2F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395695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(25-8706)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5F6A98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CA3E91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69644E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DE851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7310F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1918632">
    <w:abstractNumId w:val="9"/>
  </w:num>
  <w:num w:numId="2" w16cid:durableId="363480970">
    <w:abstractNumId w:val="7"/>
  </w:num>
  <w:num w:numId="3" w16cid:durableId="1071538377">
    <w:abstractNumId w:val="6"/>
  </w:num>
  <w:num w:numId="4" w16cid:durableId="1497767419">
    <w:abstractNumId w:val="5"/>
  </w:num>
  <w:num w:numId="5" w16cid:durableId="1904870798">
    <w:abstractNumId w:val="4"/>
  </w:num>
  <w:num w:numId="6" w16cid:durableId="18093381">
    <w:abstractNumId w:val="12"/>
  </w:num>
  <w:num w:numId="7" w16cid:durableId="1851678067">
    <w:abstractNumId w:val="11"/>
  </w:num>
  <w:num w:numId="8" w16cid:durableId="750277895">
    <w:abstractNumId w:val="10"/>
  </w:num>
  <w:num w:numId="9" w16cid:durableId="18470125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8189888">
    <w:abstractNumId w:val="13"/>
  </w:num>
  <w:num w:numId="11" w16cid:durableId="1911383742">
    <w:abstractNumId w:val="8"/>
  </w:num>
  <w:num w:numId="12" w16cid:durableId="36470671">
    <w:abstractNumId w:val="3"/>
  </w:num>
  <w:num w:numId="13" w16cid:durableId="1318530456">
    <w:abstractNumId w:val="2"/>
  </w:num>
  <w:num w:numId="14" w16cid:durableId="1545675321">
    <w:abstractNumId w:val="1"/>
  </w:num>
  <w:num w:numId="15" w16cid:durableId="214415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2E46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A551C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3838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42A4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A1F2C"/>
    <w:rsid w:val="007B4DE8"/>
    <w:rsid w:val="007D20BB"/>
    <w:rsid w:val="007E1308"/>
    <w:rsid w:val="007E1937"/>
    <w:rsid w:val="007E4C24"/>
    <w:rsid w:val="007E6507"/>
    <w:rsid w:val="007F13E8"/>
    <w:rsid w:val="007F2B8E"/>
    <w:rsid w:val="007F7359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3046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CE64F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fssai.gov.in/upload/uploadfiles/files/Compendium_Packaging_V_%2002-04-2025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IND/25_09064_00_e.pdf" TargetMode="External" /><Relationship Id="rId7" Type="http://schemas.openxmlformats.org/officeDocument/2006/relationships/hyperlink" Target="https://fssai.gov.in/upload/uploadfiles/files/Draft%20FSS_Packaging_Amendment%20regulations2025.pdf" TargetMode="External" /><Relationship Id="rId8" Type="http://schemas.openxmlformats.org/officeDocument/2006/relationships/hyperlink" Target="mailto:spstbt.enqpt@fssai.gov.in" TargetMode="External" /><Relationship Id="rId9" Type="http://schemas.openxmlformats.org/officeDocument/2006/relationships/hyperlink" Target="http://www.fssai.gov.i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88C8-7563-4853-9158-5541E82DA2E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2025-12-19T08:39:00Z</dcterms:created>
  <dcterms:modified xsi:type="dcterms:W3CDTF">2025-12-19T08:51:00Z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