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18C4" w14:textId="4B54D664" w:rsidR="002D78C9" w:rsidRPr="005343F3" w:rsidRDefault="005343F3" w:rsidP="005343F3">
      <w:pPr>
        <w:pStyle w:val="Title"/>
        <w:rPr>
          <w:caps w:val="0"/>
          <w:kern w:val="0"/>
        </w:rPr>
      </w:pPr>
      <w:bookmarkStart w:id="12" w:name="_Hlk187654914"/>
      <w:r w:rsidRPr="005343F3">
        <w:rPr>
          <w:caps w:val="0"/>
          <w:kern w:val="0"/>
        </w:rPr>
        <w:t>NOTIFICATION</w:t>
      </w:r>
    </w:p>
    <w:p w14:paraId="3176EA13" w14:textId="77777777" w:rsidR="002F663C" w:rsidRPr="005343F3" w:rsidRDefault="00F76932" w:rsidP="005343F3">
      <w:pPr>
        <w:pStyle w:val="Title3"/>
      </w:pPr>
      <w:r w:rsidRPr="005343F3">
        <w:t>Addendum</w:t>
      </w:r>
    </w:p>
    <w:p w14:paraId="39FEB0B2" w14:textId="3E491AA8" w:rsidR="002F663C" w:rsidRPr="005343F3" w:rsidRDefault="00F76932" w:rsidP="005343F3">
      <w:r w:rsidRPr="005343F3">
        <w:t xml:space="preserve">The following communication, dated </w:t>
      </w:r>
      <w:r w:rsidR="005343F3" w:rsidRPr="005343F3">
        <w:t>7 January 2</w:t>
      </w:r>
      <w:r w:rsidRPr="005343F3">
        <w:t xml:space="preserve">025, is being circulated at the request of the delegation of </w:t>
      </w:r>
      <w:r w:rsidRPr="005343F3">
        <w:rPr>
          <w:u w:val="single"/>
        </w:rPr>
        <w:t>Peru</w:t>
      </w:r>
      <w:r w:rsidRPr="005343F3">
        <w:t>.</w:t>
      </w:r>
    </w:p>
    <w:p w14:paraId="7ACD75AD" w14:textId="77777777" w:rsidR="00B22706" w:rsidRPr="005343F3" w:rsidRDefault="00B22706" w:rsidP="005343F3">
      <w:pPr>
        <w:rPr>
          <w:rFonts w:eastAsia="Calibri" w:cs="Times New Roman"/>
        </w:rPr>
      </w:pPr>
    </w:p>
    <w:p w14:paraId="372865F5" w14:textId="447387FC" w:rsidR="002F663C" w:rsidRPr="002B3C6A" w:rsidRDefault="005343F3" w:rsidP="005343F3">
      <w:pPr>
        <w:jc w:val="center"/>
        <w:rPr>
          <w:b/>
          <w:lang w:val="es-ES"/>
        </w:rPr>
      </w:pPr>
      <w:r w:rsidRPr="002B3C6A">
        <w:rPr>
          <w:b/>
          <w:lang w:val="es-ES"/>
        </w:rPr>
        <w:t>_______________</w:t>
      </w:r>
    </w:p>
    <w:p w14:paraId="23DC4870" w14:textId="77777777" w:rsidR="002F663C" w:rsidRPr="002B3C6A" w:rsidRDefault="002F663C" w:rsidP="005343F3">
      <w:pPr>
        <w:rPr>
          <w:lang w:val="es-ES"/>
        </w:rPr>
      </w:pPr>
    </w:p>
    <w:p w14:paraId="54D3C1C2" w14:textId="77777777" w:rsidR="00B22706" w:rsidRPr="002B3C6A" w:rsidRDefault="00B22706" w:rsidP="005343F3">
      <w:pPr>
        <w:rPr>
          <w:lang w:val="es-ES"/>
        </w:rPr>
      </w:pPr>
    </w:p>
    <w:p w14:paraId="5ABD1DD8" w14:textId="482FE9D6" w:rsidR="002F663C" w:rsidRPr="005343F3" w:rsidRDefault="00F76932" w:rsidP="005343F3">
      <w:pPr>
        <w:spacing w:after="120"/>
        <w:rPr>
          <w:rFonts w:eastAsia="Calibri" w:cs="Times New Roman"/>
          <w:b/>
          <w:szCs w:val="18"/>
        </w:rPr>
      </w:pPr>
      <w:r w:rsidRPr="002B3C6A">
        <w:rPr>
          <w:b/>
          <w:bCs/>
          <w:lang w:val="es-ES"/>
        </w:rPr>
        <w:t>Title</w:t>
      </w:r>
      <w:r w:rsidR="005343F3" w:rsidRPr="002B3C6A">
        <w:rPr>
          <w:b/>
          <w:bCs/>
          <w:lang w:val="es-ES"/>
        </w:rPr>
        <w:t xml:space="preserve">: </w:t>
      </w:r>
      <w:r w:rsidR="005343F3" w:rsidRPr="002B3C6A">
        <w:rPr>
          <w:i/>
          <w:iCs/>
          <w:lang w:val="es-ES"/>
        </w:rPr>
        <w:t>N</w:t>
      </w:r>
      <w:r w:rsidRPr="002B3C6A">
        <w:rPr>
          <w:i/>
          <w:iCs/>
          <w:lang w:val="es-ES"/>
        </w:rPr>
        <w:t xml:space="preserve">orma Metrológica Peruana </w:t>
      </w:r>
      <w:r w:rsidR="005343F3" w:rsidRPr="002B3C6A">
        <w:rPr>
          <w:i/>
          <w:iCs/>
          <w:lang w:val="es-ES"/>
        </w:rPr>
        <w:t>NMP 014</w:t>
      </w:r>
      <w:r w:rsidRPr="002B3C6A">
        <w:rPr>
          <w:i/>
          <w:iCs/>
          <w:lang w:val="es-ES"/>
        </w:rPr>
        <w:t>:2024</w:t>
      </w:r>
      <w:r w:rsidR="005343F3" w:rsidRPr="002B3C6A">
        <w:rPr>
          <w:i/>
          <w:iCs/>
          <w:lang w:val="es-ES"/>
        </w:rPr>
        <w:t>. E</w:t>
      </w:r>
      <w:r w:rsidRPr="002B3C6A">
        <w:rPr>
          <w:i/>
          <w:iCs/>
          <w:lang w:val="es-ES"/>
        </w:rPr>
        <w:t>QUIPOS DE MEDICIÓN DE LA ENERGÍA ELÉCTRICA</w:t>
      </w:r>
      <w:r w:rsidR="005343F3" w:rsidRPr="002B3C6A">
        <w:rPr>
          <w:i/>
          <w:iCs/>
          <w:lang w:val="es-ES"/>
        </w:rPr>
        <w:t>. P</w:t>
      </w:r>
      <w:r w:rsidRPr="002B3C6A">
        <w:rPr>
          <w:i/>
          <w:iCs/>
          <w:lang w:val="es-ES"/>
        </w:rPr>
        <w:t>arte 2</w:t>
      </w:r>
      <w:r w:rsidR="005343F3" w:rsidRPr="002B3C6A">
        <w:rPr>
          <w:i/>
          <w:iCs/>
          <w:lang w:val="es-ES"/>
        </w:rPr>
        <w:t>: R</w:t>
      </w:r>
      <w:r w:rsidRPr="002B3C6A">
        <w:rPr>
          <w:i/>
          <w:iCs/>
          <w:lang w:val="es-ES"/>
        </w:rPr>
        <w:t>equisitos generales y específicos para la protección de las propiedades metrológicas de medidores de electricidad controlados por software (firmware)</w:t>
      </w:r>
      <w:r w:rsidRPr="002B3C6A">
        <w:rPr>
          <w:lang w:val="es-ES"/>
        </w:rPr>
        <w:t xml:space="preserve"> (Peruvian Metrology Standard (NMP) </w:t>
      </w:r>
      <w:r w:rsidR="005343F3" w:rsidRPr="002B3C6A">
        <w:rPr>
          <w:lang w:val="es-ES"/>
        </w:rPr>
        <w:t xml:space="preserve">No. </w:t>
      </w:r>
      <w:r w:rsidRPr="002B3C6A">
        <w:rPr>
          <w:lang w:val="es-ES"/>
        </w:rPr>
        <w:t>014:2024, Electricity metering equipment</w:t>
      </w:r>
      <w:r w:rsidR="005343F3" w:rsidRPr="002B3C6A">
        <w:rPr>
          <w:lang w:val="es-ES"/>
        </w:rPr>
        <w:t xml:space="preserve">. </w:t>
      </w:r>
      <w:r w:rsidR="005343F3" w:rsidRPr="005343F3">
        <w:t>P</w:t>
      </w:r>
      <w:r w:rsidRPr="005343F3">
        <w:t>art 2</w:t>
      </w:r>
      <w:r w:rsidR="005343F3" w:rsidRPr="005343F3">
        <w:t>: G</w:t>
      </w:r>
      <w:r w:rsidRPr="005343F3">
        <w:t>eneral and specific requirements for the protection of the metrological properties of electricity meters controlled by software (firmware))</w:t>
      </w:r>
    </w:p>
    <w:p w14:paraId="242ED6AA" w14:textId="77777777" w:rsidR="002F663C" w:rsidRPr="005343F3" w:rsidRDefault="002F663C" w:rsidP="005343F3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1E6C3B" w:rsidRPr="005343F3" w14:paraId="4C9689BD" w14:textId="77777777" w:rsidTr="00534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3EE0084" w14:textId="77777777" w:rsidR="002F663C" w:rsidRPr="005343F3" w:rsidRDefault="00F76932" w:rsidP="005343F3">
            <w:pPr>
              <w:spacing w:before="120" w:after="120"/>
              <w:ind w:left="567" w:hanging="567"/>
              <w:rPr>
                <w:b/>
              </w:rPr>
            </w:pPr>
            <w:r w:rsidRPr="005343F3">
              <w:rPr>
                <w:b/>
              </w:rPr>
              <w:t>Reason for Addendum:</w:t>
            </w:r>
          </w:p>
        </w:tc>
      </w:tr>
      <w:tr w:rsidR="005343F3" w:rsidRPr="005343F3" w14:paraId="3F256B7A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F03EE" w14:textId="08587D0C" w:rsidR="002F663C" w:rsidRPr="005343F3" w:rsidRDefault="005343F3" w:rsidP="005343F3">
            <w:pPr>
              <w:spacing w:before="120" w:after="120"/>
              <w:ind w:left="567" w:hanging="567"/>
            </w:pPr>
            <w:r w:rsidRPr="005343F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6AD5C" w14:textId="1D5B6DF0" w:rsidR="002F663C" w:rsidRPr="005343F3" w:rsidRDefault="00F76932" w:rsidP="005343F3">
            <w:pPr>
              <w:spacing w:before="120" w:after="120"/>
            </w:pPr>
            <w:r w:rsidRPr="005343F3">
              <w:t xml:space="preserve">Comment period changed </w:t>
            </w:r>
            <w:r w:rsidR="005343F3" w:rsidRPr="005343F3">
              <w:t>-</w:t>
            </w:r>
            <w:r w:rsidRPr="005343F3">
              <w:t xml:space="preserve"> date:</w:t>
            </w:r>
          </w:p>
        </w:tc>
      </w:tr>
      <w:tr w:rsidR="005343F3" w:rsidRPr="005343F3" w14:paraId="076FD37E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904FC" w14:textId="3B19AAE6" w:rsidR="002F663C" w:rsidRPr="005343F3" w:rsidRDefault="005343F3" w:rsidP="005343F3">
            <w:pPr>
              <w:spacing w:before="120" w:after="120"/>
            </w:pPr>
            <w:r w:rsidRPr="005343F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0ECF9" w14:textId="179BDC8A" w:rsidR="002F663C" w:rsidRPr="005343F3" w:rsidRDefault="00F76932" w:rsidP="005343F3">
            <w:pPr>
              <w:spacing w:before="120" w:after="120"/>
            </w:pPr>
            <w:r w:rsidRPr="005343F3">
              <w:t xml:space="preserve">Notified measure adopted </w:t>
            </w:r>
            <w:r w:rsidR="005343F3" w:rsidRPr="005343F3">
              <w:t>-</w:t>
            </w:r>
            <w:r w:rsidRPr="005343F3">
              <w:t xml:space="preserve"> date:</w:t>
            </w:r>
          </w:p>
        </w:tc>
      </w:tr>
      <w:tr w:rsidR="005343F3" w:rsidRPr="005343F3" w14:paraId="0C197832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143BD" w14:textId="77777777" w:rsidR="002F663C" w:rsidRPr="005343F3" w:rsidRDefault="00F76932" w:rsidP="005343F3">
            <w:pPr>
              <w:spacing w:before="120" w:after="120"/>
            </w:pPr>
            <w:r w:rsidRPr="005343F3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0A7FC" w14:textId="11EAB6C0" w:rsidR="002F663C" w:rsidRPr="005343F3" w:rsidRDefault="00F76932" w:rsidP="005343F3">
            <w:pPr>
              <w:spacing w:before="120" w:after="120"/>
            </w:pPr>
            <w:r w:rsidRPr="005343F3">
              <w:t xml:space="preserve">Notified measure published </w:t>
            </w:r>
            <w:r w:rsidR="005343F3" w:rsidRPr="005343F3">
              <w:t>-</w:t>
            </w:r>
            <w:r w:rsidRPr="005343F3">
              <w:t xml:space="preserve"> date</w:t>
            </w:r>
            <w:r w:rsidR="005343F3" w:rsidRPr="005343F3">
              <w:t>: 24 October 2</w:t>
            </w:r>
            <w:r w:rsidRPr="005343F3">
              <w:t>024</w:t>
            </w:r>
          </w:p>
        </w:tc>
      </w:tr>
      <w:tr w:rsidR="005343F3" w:rsidRPr="005343F3" w14:paraId="474848CA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4BD34" w14:textId="77777777" w:rsidR="002F663C" w:rsidRPr="005343F3" w:rsidRDefault="00F76932" w:rsidP="005343F3">
            <w:pPr>
              <w:spacing w:before="120" w:after="120"/>
            </w:pPr>
            <w:r w:rsidRPr="005343F3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B3FB8" w14:textId="14D304FA" w:rsidR="002F663C" w:rsidRPr="005343F3" w:rsidRDefault="00F76932" w:rsidP="005343F3">
            <w:pPr>
              <w:spacing w:before="120" w:after="120"/>
            </w:pPr>
            <w:r w:rsidRPr="005343F3">
              <w:t xml:space="preserve">Notified measure enters into force </w:t>
            </w:r>
            <w:r w:rsidR="005343F3" w:rsidRPr="005343F3">
              <w:t>-</w:t>
            </w:r>
            <w:r w:rsidRPr="005343F3">
              <w:t xml:space="preserve"> date</w:t>
            </w:r>
            <w:r w:rsidR="005343F3" w:rsidRPr="005343F3">
              <w:t>: 1</w:t>
            </w:r>
            <w:r w:rsidRPr="005343F3">
              <w:t xml:space="preserve">2 months after the publication of the Resolution in the Official Journal, </w:t>
            </w:r>
            <w:r w:rsidRPr="005343F3">
              <w:rPr>
                <w:i/>
                <w:iCs/>
              </w:rPr>
              <w:t>El Peruano.</w:t>
            </w:r>
          </w:p>
        </w:tc>
      </w:tr>
      <w:tr w:rsidR="005343F3" w:rsidRPr="005343F3" w14:paraId="685392D5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D4A25" w14:textId="77777777" w:rsidR="002F663C" w:rsidRPr="005343F3" w:rsidRDefault="00F76932" w:rsidP="005343F3">
            <w:pPr>
              <w:spacing w:before="120" w:after="120"/>
            </w:pPr>
            <w:r w:rsidRPr="005343F3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A2947" w14:textId="33D156A0" w:rsidR="00E100C7" w:rsidRPr="005343F3" w:rsidRDefault="00F76932" w:rsidP="005343F3">
            <w:pPr>
              <w:spacing w:before="120" w:after="120"/>
            </w:pPr>
            <w:r w:rsidRPr="005343F3">
              <w:t>Text of final measure available from</w:t>
            </w:r>
            <w:r w:rsidR="005343F3" w:rsidRPr="005343F3">
              <w:rPr>
                <w:rStyle w:val="FootnoteReference"/>
              </w:rPr>
              <w:footnoteReference w:id="1"/>
            </w:r>
            <w:r w:rsidRPr="005343F3">
              <w:t>:</w:t>
            </w:r>
          </w:p>
          <w:p w14:paraId="6AA7AF5C" w14:textId="314B1A7B" w:rsidR="002F663C" w:rsidRPr="005343F3" w:rsidRDefault="002B3C6A" w:rsidP="005343F3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5343F3" w:rsidRPr="005343F3">
                <w:rPr>
                  <w:rStyle w:val="Hyperlink"/>
                </w:rPr>
                <w:t>https://www.inacal.gob.pe/metrologia/categoria/normasmetrologicas</w:t>
              </w:r>
            </w:hyperlink>
          </w:p>
          <w:p w14:paraId="3DFF5F9F" w14:textId="7AF8D0C2" w:rsidR="002F663C" w:rsidRPr="005343F3" w:rsidRDefault="002B3C6A" w:rsidP="005343F3">
            <w:pPr>
              <w:spacing w:before="120" w:after="120"/>
              <w:rPr>
                <w:rStyle w:val="Hyperlink"/>
              </w:rPr>
            </w:pPr>
            <w:hyperlink r:id="rId10" w:tgtFrame="_blank" w:history="1">
              <w:r w:rsidR="005343F3" w:rsidRPr="005343F3">
                <w:rPr>
                  <w:rStyle w:val="Hyperlink"/>
                </w:rPr>
                <w:t>http://extranet.comunidadandina.org/sirt/public/buscapalavra.aspx</w:t>
              </w:r>
            </w:hyperlink>
          </w:p>
          <w:p w14:paraId="090432A1" w14:textId="68AA7CE2" w:rsidR="002F663C" w:rsidRPr="005343F3" w:rsidRDefault="002B3C6A" w:rsidP="005343F3">
            <w:pPr>
              <w:spacing w:before="120" w:after="120"/>
              <w:rPr>
                <w:rStyle w:val="Hyperlink"/>
              </w:rPr>
            </w:pPr>
            <w:hyperlink r:id="rId11" w:tgtFrame="_blank" w:history="1">
              <w:r w:rsidR="005343F3" w:rsidRPr="005343F3">
                <w:rPr>
                  <w:rStyle w:val="Hyperlink"/>
                </w:rPr>
                <w:t>http://consultasenlinea.mincetur.gob.pe/notificaciones/Publico/FrmBuscador.aspx</w:t>
              </w:r>
            </w:hyperlink>
          </w:p>
          <w:p w14:paraId="0116F221" w14:textId="282F34E0" w:rsidR="002F663C" w:rsidRPr="005343F3" w:rsidRDefault="002B3C6A" w:rsidP="005343F3">
            <w:pPr>
              <w:spacing w:before="120" w:after="120"/>
              <w:rPr>
                <w:rStyle w:val="Hyperlink"/>
              </w:rPr>
            </w:pPr>
            <w:hyperlink r:id="rId12" w:tgtFrame="_blank" w:history="1">
              <w:r w:rsidR="005343F3" w:rsidRPr="005343F3">
                <w:rPr>
                  <w:rStyle w:val="Hyperlink"/>
                </w:rPr>
                <w:t>https://members.wto.org/crnattachments/2025/TBT/PER/final_measure/25_00237_00_s.pdf</w:t>
              </w:r>
            </w:hyperlink>
          </w:p>
        </w:tc>
      </w:tr>
      <w:tr w:rsidR="005343F3" w:rsidRPr="005343F3" w14:paraId="500074BA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4F415" w14:textId="46F104A7" w:rsidR="002F663C" w:rsidRPr="005343F3" w:rsidRDefault="005343F3" w:rsidP="005343F3">
            <w:pPr>
              <w:spacing w:before="120" w:after="120"/>
            </w:pPr>
            <w:r w:rsidRPr="005343F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8400B" w14:textId="1103FAB2" w:rsidR="00E100C7" w:rsidRPr="005343F3" w:rsidRDefault="00F76932" w:rsidP="005343F3">
            <w:pPr>
              <w:spacing w:before="120" w:after="60"/>
            </w:pPr>
            <w:r w:rsidRPr="005343F3">
              <w:t xml:space="preserve">Notified measure withdrawn or revoked </w:t>
            </w:r>
            <w:r w:rsidR="005343F3" w:rsidRPr="005343F3">
              <w:t>-</w:t>
            </w:r>
            <w:r w:rsidRPr="005343F3">
              <w:t xml:space="preserve"> date:</w:t>
            </w:r>
          </w:p>
          <w:p w14:paraId="111AE644" w14:textId="21DE65ED" w:rsidR="002F663C" w:rsidRPr="005343F3" w:rsidRDefault="00F76932" w:rsidP="005343F3">
            <w:pPr>
              <w:spacing w:before="60" w:after="120"/>
            </w:pPr>
            <w:r w:rsidRPr="005343F3">
              <w:t>Relevant symbol if measure re</w:t>
            </w:r>
            <w:r w:rsidR="005343F3" w:rsidRPr="005343F3">
              <w:t>-</w:t>
            </w:r>
            <w:r w:rsidRPr="005343F3">
              <w:t>notified:</w:t>
            </w:r>
          </w:p>
        </w:tc>
      </w:tr>
      <w:tr w:rsidR="005343F3" w:rsidRPr="005343F3" w14:paraId="2CBEA2CD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ADBFC" w14:textId="372D4712" w:rsidR="002F663C" w:rsidRPr="005343F3" w:rsidRDefault="005343F3" w:rsidP="005343F3">
            <w:pPr>
              <w:spacing w:before="120" w:after="120"/>
            </w:pPr>
            <w:r w:rsidRPr="005343F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9AF04" w14:textId="77777777" w:rsidR="00E100C7" w:rsidRPr="005343F3" w:rsidRDefault="00F76932" w:rsidP="005343F3">
            <w:pPr>
              <w:spacing w:before="120" w:after="60"/>
            </w:pPr>
            <w:r w:rsidRPr="005343F3">
              <w:t>Content or scope of notified measure changed and text available from</w:t>
            </w:r>
            <w:r w:rsidRPr="005343F3">
              <w:rPr>
                <w:vertAlign w:val="superscript"/>
              </w:rPr>
              <w:t>1</w:t>
            </w:r>
            <w:r w:rsidRPr="005343F3">
              <w:t>:</w:t>
            </w:r>
          </w:p>
          <w:p w14:paraId="73700D64" w14:textId="3B191F87" w:rsidR="002F663C" w:rsidRPr="005343F3" w:rsidRDefault="00F76932" w:rsidP="005343F3">
            <w:pPr>
              <w:spacing w:before="60" w:after="120"/>
            </w:pPr>
            <w:r w:rsidRPr="005343F3">
              <w:t>New deadline for comments (if applicable):</w:t>
            </w:r>
          </w:p>
        </w:tc>
      </w:tr>
      <w:tr w:rsidR="005343F3" w:rsidRPr="005343F3" w14:paraId="68911E74" w14:textId="77777777" w:rsidTr="005343F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8547C" w14:textId="767E418C" w:rsidR="002F663C" w:rsidRPr="005343F3" w:rsidRDefault="005343F3" w:rsidP="005343F3">
            <w:pPr>
              <w:spacing w:before="120" w:after="120"/>
              <w:ind w:left="567" w:hanging="567"/>
            </w:pPr>
            <w:r w:rsidRPr="005343F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DF3DD" w14:textId="64076D8F" w:rsidR="002F663C" w:rsidRPr="005343F3" w:rsidRDefault="00F76932" w:rsidP="005343F3">
            <w:pPr>
              <w:spacing w:before="120" w:after="120"/>
              <w:rPr>
                <w:sz w:val="16"/>
                <w:szCs w:val="16"/>
              </w:rPr>
            </w:pPr>
            <w:r w:rsidRPr="005343F3">
              <w:t>Interpretive guidance issued and text available from</w:t>
            </w:r>
            <w:r w:rsidRPr="005343F3">
              <w:rPr>
                <w:vertAlign w:val="superscript"/>
              </w:rPr>
              <w:t>1</w:t>
            </w:r>
            <w:r w:rsidRPr="005343F3">
              <w:t>:</w:t>
            </w:r>
          </w:p>
        </w:tc>
      </w:tr>
      <w:tr w:rsidR="001E6C3B" w:rsidRPr="005343F3" w14:paraId="43BBDED2" w14:textId="77777777" w:rsidTr="005343F3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24A38AF" w14:textId="3DCD8652" w:rsidR="002F663C" w:rsidRPr="005343F3" w:rsidRDefault="005343F3" w:rsidP="005343F3">
            <w:pPr>
              <w:spacing w:before="120" w:after="120"/>
              <w:ind w:left="567" w:hanging="567"/>
            </w:pPr>
            <w:r w:rsidRPr="005343F3">
              <w:lastRenderedPageBreak/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46D64AC" w14:textId="7241A0D2" w:rsidR="002F663C" w:rsidRPr="005343F3" w:rsidRDefault="00F76932" w:rsidP="005343F3">
            <w:pPr>
              <w:spacing w:before="120" w:after="120"/>
            </w:pPr>
            <w:r w:rsidRPr="005343F3">
              <w:t>Other:</w:t>
            </w:r>
          </w:p>
        </w:tc>
      </w:tr>
    </w:tbl>
    <w:p w14:paraId="195FEAF2" w14:textId="77777777" w:rsidR="002F663C" w:rsidRPr="005343F3" w:rsidRDefault="002F663C" w:rsidP="005343F3"/>
    <w:p w14:paraId="0FC4F26D" w14:textId="3B36467C" w:rsidR="003918E9" w:rsidRPr="005343F3" w:rsidRDefault="00F76932" w:rsidP="005343F3">
      <w:pPr>
        <w:spacing w:after="120"/>
      </w:pPr>
      <w:r w:rsidRPr="005343F3">
        <w:rPr>
          <w:b/>
          <w:bCs/>
        </w:rPr>
        <w:t>Description</w:t>
      </w:r>
      <w:r w:rsidR="005343F3" w:rsidRPr="005343F3">
        <w:rPr>
          <w:b/>
          <w:bCs/>
        </w:rPr>
        <w:t xml:space="preserve">: </w:t>
      </w:r>
      <w:r w:rsidR="005343F3" w:rsidRPr="005343F3">
        <w:t>D</w:t>
      </w:r>
      <w:r w:rsidRPr="005343F3">
        <w:t xml:space="preserve">irectorial Resolution </w:t>
      </w:r>
      <w:r w:rsidR="005343F3" w:rsidRPr="005343F3">
        <w:t>No. D</w:t>
      </w:r>
      <w:r w:rsidRPr="005343F3">
        <w:t>000014</w:t>
      </w:r>
      <w:r w:rsidR="005343F3" w:rsidRPr="005343F3">
        <w:t>-</w:t>
      </w:r>
      <w:r w:rsidRPr="005343F3">
        <w:t>2024</w:t>
      </w:r>
      <w:r w:rsidR="005343F3" w:rsidRPr="005343F3">
        <w:t>-</w:t>
      </w:r>
      <w:r w:rsidRPr="005343F3">
        <w:t xml:space="preserve">INACAL/DM, published in the Official Journal, </w:t>
      </w:r>
      <w:r w:rsidRPr="005343F3">
        <w:rPr>
          <w:i/>
          <w:iCs/>
        </w:rPr>
        <w:t>El Peruano</w:t>
      </w:r>
      <w:r w:rsidRPr="005343F3">
        <w:t>, of 2</w:t>
      </w:r>
      <w:r w:rsidR="005343F3" w:rsidRPr="005343F3">
        <w:t>4 October 2</w:t>
      </w:r>
      <w:r w:rsidRPr="005343F3">
        <w:t xml:space="preserve">024, approves Peruvian Metrology Standard (NMP) </w:t>
      </w:r>
      <w:r w:rsidR="005343F3" w:rsidRPr="005343F3">
        <w:t xml:space="preserve">No. </w:t>
      </w:r>
      <w:r w:rsidRPr="005343F3">
        <w:t>014:2024, Electricity metering equipment</w:t>
      </w:r>
      <w:r w:rsidR="005343F3" w:rsidRPr="005343F3">
        <w:t>. P</w:t>
      </w:r>
      <w:r w:rsidRPr="005343F3">
        <w:t>art 2</w:t>
      </w:r>
      <w:r w:rsidR="005343F3" w:rsidRPr="005343F3">
        <w:t>: G</w:t>
      </w:r>
      <w:r w:rsidRPr="005343F3">
        <w:t>eneral and specific requirements for the protection of the metrological properties of electricity meters controlled by software (firmware).</w:t>
      </w:r>
    </w:p>
    <w:p w14:paraId="1194EF08" w14:textId="79D9DFBA" w:rsidR="00EF68C9" w:rsidRPr="005343F3" w:rsidRDefault="00F76932" w:rsidP="005343F3">
      <w:pPr>
        <w:spacing w:before="120" w:after="120"/>
      </w:pPr>
      <w:r w:rsidRPr="005343F3">
        <w:rPr>
          <w:i/>
          <w:iCs/>
        </w:rPr>
        <w:t>Ministerio de Comercio Exterior y Turismo</w:t>
      </w:r>
      <w:r w:rsidRPr="005343F3">
        <w:t>, MINCETUR (Ministry of Foreign Trade and Tourism)</w:t>
      </w:r>
    </w:p>
    <w:p w14:paraId="19A2B88F" w14:textId="4BAAC9DD" w:rsidR="00EF68C9" w:rsidRPr="005343F3" w:rsidRDefault="00F76932" w:rsidP="005343F3">
      <w:pPr>
        <w:spacing w:before="120" w:after="120"/>
      </w:pPr>
      <w:r w:rsidRPr="005343F3">
        <w:t xml:space="preserve">Calle Uno Oeste Nº 50 </w:t>
      </w:r>
      <w:r w:rsidR="005343F3" w:rsidRPr="005343F3">
        <w:t>-</w:t>
      </w:r>
      <w:r w:rsidRPr="005343F3">
        <w:t xml:space="preserve"> Urb</w:t>
      </w:r>
      <w:r w:rsidR="005343F3" w:rsidRPr="005343F3">
        <w:t>. C</w:t>
      </w:r>
      <w:r w:rsidRPr="005343F3">
        <w:t xml:space="preserve">orpac </w:t>
      </w:r>
      <w:r w:rsidR="005343F3" w:rsidRPr="005343F3">
        <w:t>-</w:t>
      </w:r>
      <w:r w:rsidRPr="005343F3">
        <w:t xml:space="preserve"> Lima 27 </w:t>
      </w:r>
      <w:r w:rsidR="005343F3" w:rsidRPr="005343F3">
        <w:t>-</w:t>
      </w:r>
      <w:r w:rsidRPr="005343F3">
        <w:t xml:space="preserve"> Peru</w:t>
      </w:r>
    </w:p>
    <w:p w14:paraId="128F17B3" w14:textId="43C109EB" w:rsidR="00EF68C9" w:rsidRPr="005343F3" w:rsidRDefault="00F76932" w:rsidP="005343F3">
      <w:pPr>
        <w:spacing w:before="120" w:after="120"/>
      </w:pPr>
      <w:r w:rsidRPr="005343F3">
        <w:t>Tel.</w:t>
      </w:r>
      <w:r w:rsidR="005343F3" w:rsidRPr="005343F3">
        <w:t>: (</w:t>
      </w:r>
      <w:r w:rsidRPr="005343F3">
        <w:t>+51 1) 513</w:t>
      </w:r>
      <w:r w:rsidR="005343F3" w:rsidRPr="005343F3">
        <w:t>-</w:t>
      </w:r>
      <w:r w:rsidRPr="005343F3">
        <w:t>6100, Ext. 1223 and 1239</w:t>
      </w:r>
    </w:p>
    <w:p w14:paraId="168CE806" w14:textId="7385C168" w:rsidR="00EF68C9" w:rsidRPr="005343F3" w:rsidRDefault="00F76932" w:rsidP="005343F3">
      <w:pPr>
        <w:spacing w:before="120" w:after="120"/>
      </w:pPr>
      <w:r w:rsidRPr="005343F3">
        <w:t xml:space="preserve">Email: </w:t>
      </w:r>
      <w:hyperlink r:id="rId13" w:history="1">
        <w:r w:rsidR="005343F3" w:rsidRPr="005343F3">
          <w:rPr>
            <w:rStyle w:val="Hyperlink"/>
          </w:rPr>
          <w:t>otc@mincetur.gob.pe</w:t>
        </w:r>
      </w:hyperlink>
    </w:p>
    <w:p w14:paraId="36ADF849" w14:textId="12398C69" w:rsidR="00D60927" w:rsidRPr="005343F3" w:rsidRDefault="005343F3" w:rsidP="005343F3">
      <w:pPr>
        <w:jc w:val="center"/>
        <w:rPr>
          <w:b/>
        </w:rPr>
      </w:pPr>
      <w:r w:rsidRPr="005343F3">
        <w:rPr>
          <w:b/>
        </w:rPr>
        <w:t>__________</w:t>
      </w:r>
      <w:bookmarkEnd w:id="12"/>
    </w:p>
    <w:sectPr w:rsidR="00D60927" w:rsidRPr="005343F3" w:rsidSect="005343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94BC4" w14:textId="77777777" w:rsidR="00F76932" w:rsidRPr="005343F3" w:rsidRDefault="00F76932">
      <w:bookmarkStart w:id="8" w:name="_Hlk187654933"/>
      <w:bookmarkStart w:id="9" w:name="_Hlk187654934"/>
      <w:r w:rsidRPr="005343F3">
        <w:separator/>
      </w:r>
      <w:bookmarkEnd w:id="8"/>
      <w:bookmarkEnd w:id="9"/>
    </w:p>
  </w:endnote>
  <w:endnote w:type="continuationSeparator" w:id="0">
    <w:p w14:paraId="78DFCF4B" w14:textId="77777777" w:rsidR="00F76932" w:rsidRPr="005343F3" w:rsidRDefault="00F76932">
      <w:bookmarkStart w:id="10" w:name="_Hlk187654935"/>
      <w:bookmarkStart w:id="11" w:name="_Hlk187654936"/>
      <w:r w:rsidRPr="005343F3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9653" w14:textId="4CB16FAA" w:rsidR="00544326" w:rsidRPr="005343F3" w:rsidRDefault="005343F3" w:rsidP="005343F3">
    <w:pPr>
      <w:pStyle w:val="Footer"/>
    </w:pPr>
    <w:bookmarkStart w:id="19" w:name="_Hlk187654921"/>
    <w:bookmarkStart w:id="20" w:name="_Hlk187654922"/>
    <w:r w:rsidRPr="005343F3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26BD" w14:textId="61BD40E9" w:rsidR="00544326" w:rsidRPr="005343F3" w:rsidRDefault="005343F3" w:rsidP="005343F3">
    <w:pPr>
      <w:pStyle w:val="Footer"/>
    </w:pPr>
    <w:bookmarkStart w:id="21" w:name="_Hlk187654923"/>
    <w:bookmarkStart w:id="22" w:name="_Hlk187654924"/>
    <w:r w:rsidRPr="005343F3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F4E4" w14:textId="4BD2B367" w:rsidR="00EF68C9" w:rsidRPr="005343F3" w:rsidRDefault="005343F3" w:rsidP="005343F3">
    <w:pPr>
      <w:pStyle w:val="Footer"/>
    </w:pPr>
    <w:bookmarkStart w:id="25" w:name="_Hlk187654927"/>
    <w:bookmarkStart w:id="26" w:name="_Hlk187654928"/>
    <w:r w:rsidRPr="005343F3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CACC2" w14:textId="77777777" w:rsidR="00324956" w:rsidRPr="005343F3" w:rsidRDefault="00F76932" w:rsidP="00ED54E0">
      <w:bookmarkStart w:id="0" w:name="_Hlk23403611"/>
      <w:bookmarkStart w:id="1" w:name="_Hlk23403612"/>
      <w:bookmarkStart w:id="2" w:name="_Hlk187654929"/>
      <w:bookmarkStart w:id="3" w:name="_Hlk187654930"/>
      <w:r w:rsidRPr="005343F3">
        <w:separator/>
      </w:r>
      <w:bookmarkEnd w:id="0"/>
      <w:bookmarkEnd w:id="1"/>
      <w:bookmarkEnd w:id="2"/>
      <w:bookmarkEnd w:id="3"/>
    </w:p>
  </w:footnote>
  <w:footnote w:type="continuationSeparator" w:id="0">
    <w:p w14:paraId="54D2324A" w14:textId="77777777" w:rsidR="00324956" w:rsidRPr="005343F3" w:rsidRDefault="00F76932" w:rsidP="00ED54E0">
      <w:bookmarkStart w:id="4" w:name="_Hlk23403613"/>
      <w:bookmarkStart w:id="5" w:name="_Hlk23403614"/>
      <w:bookmarkStart w:id="6" w:name="_Hlk187654931"/>
      <w:bookmarkStart w:id="7" w:name="_Hlk187654932"/>
      <w:r w:rsidRPr="005343F3">
        <w:continuationSeparator/>
      </w:r>
      <w:bookmarkEnd w:id="4"/>
      <w:bookmarkEnd w:id="5"/>
      <w:bookmarkEnd w:id="6"/>
      <w:bookmarkEnd w:id="7"/>
    </w:p>
  </w:footnote>
  <w:footnote w:id="1">
    <w:p w14:paraId="00F51172" w14:textId="1C7E6779" w:rsidR="005343F3" w:rsidRDefault="005343F3">
      <w:pPr>
        <w:pStyle w:val="FootnoteText"/>
      </w:pPr>
      <w:bookmarkStart w:id="13" w:name="_Hlk187654915"/>
      <w:bookmarkStart w:id="14" w:name="_Hlk187654916"/>
      <w:r>
        <w:rPr>
          <w:rStyle w:val="FootnoteReference"/>
        </w:rPr>
        <w:footnoteRef/>
      </w:r>
      <w:r>
        <w:t xml:space="preserve"> </w:t>
      </w:r>
      <w:r w:rsidRPr="005343F3">
        <w:t>This information can be provided by including a website address, a PDF attachment, or other information on where the text of the final measure/change to the measure/interpretative guidance can be obtained.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EF60" w14:textId="77777777" w:rsidR="005343F3" w:rsidRPr="005343F3" w:rsidRDefault="005343F3" w:rsidP="005343F3">
    <w:pPr>
      <w:pStyle w:val="Header"/>
      <w:spacing w:after="240"/>
      <w:jc w:val="center"/>
    </w:pPr>
    <w:bookmarkStart w:id="15" w:name="_Hlk187654917"/>
    <w:bookmarkStart w:id="16" w:name="_Hlk187654918"/>
    <w:r w:rsidRPr="005343F3">
      <w:t>G/TBT/N/PER/155/Add.1</w:t>
    </w:r>
  </w:p>
  <w:p w14:paraId="295E0740" w14:textId="77777777" w:rsidR="005343F3" w:rsidRPr="005343F3" w:rsidRDefault="005343F3" w:rsidP="005343F3">
    <w:pPr>
      <w:pStyle w:val="Header"/>
      <w:pBdr>
        <w:bottom w:val="single" w:sz="4" w:space="1" w:color="auto"/>
      </w:pBdr>
      <w:jc w:val="center"/>
    </w:pPr>
    <w:r w:rsidRPr="005343F3">
      <w:t xml:space="preserve">- </w:t>
    </w:r>
    <w:r w:rsidRPr="005343F3">
      <w:fldChar w:fldCharType="begin"/>
    </w:r>
    <w:r w:rsidRPr="005343F3">
      <w:instrText xml:space="preserve"> PAGE  \* Arabic  \* MERGEFORMAT </w:instrText>
    </w:r>
    <w:r w:rsidRPr="005343F3">
      <w:fldChar w:fldCharType="separate"/>
    </w:r>
    <w:r w:rsidRPr="005343F3">
      <w:t>1</w:t>
    </w:r>
    <w:r w:rsidRPr="005343F3">
      <w:fldChar w:fldCharType="end"/>
    </w:r>
    <w:r w:rsidRPr="005343F3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2FE2" w14:textId="77777777" w:rsidR="005343F3" w:rsidRPr="005343F3" w:rsidRDefault="005343F3" w:rsidP="005343F3">
    <w:pPr>
      <w:pStyle w:val="Header"/>
      <w:spacing w:after="240"/>
      <w:jc w:val="center"/>
    </w:pPr>
    <w:bookmarkStart w:id="17" w:name="_Hlk187654919"/>
    <w:bookmarkStart w:id="18" w:name="_Hlk187654920"/>
    <w:r w:rsidRPr="005343F3">
      <w:t>G/TBT/N/PER/155/Add.1</w:t>
    </w:r>
  </w:p>
  <w:p w14:paraId="6067C3E5" w14:textId="77777777" w:rsidR="005343F3" w:rsidRPr="005343F3" w:rsidRDefault="005343F3" w:rsidP="005343F3">
    <w:pPr>
      <w:pStyle w:val="Header"/>
      <w:pBdr>
        <w:bottom w:val="single" w:sz="4" w:space="1" w:color="auto"/>
      </w:pBdr>
      <w:jc w:val="center"/>
    </w:pPr>
    <w:r w:rsidRPr="005343F3">
      <w:t xml:space="preserve">- </w:t>
    </w:r>
    <w:r w:rsidRPr="005343F3">
      <w:fldChar w:fldCharType="begin"/>
    </w:r>
    <w:r w:rsidRPr="005343F3">
      <w:instrText xml:space="preserve"> PAGE  \* Arabic  \* MERGEFORMAT </w:instrText>
    </w:r>
    <w:r w:rsidRPr="005343F3">
      <w:fldChar w:fldCharType="separate"/>
    </w:r>
    <w:r w:rsidRPr="005343F3">
      <w:t>1</w:t>
    </w:r>
    <w:r w:rsidRPr="005343F3">
      <w:fldChar w:fldCharType="end"/>
    </w:r>
    <w:r w:rsidRPr="005343F3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343F3" w:rsidRPr="005343F3" w14:paraId="1F956FC2" w14:textId="77777777" w:rsidTr="005343F3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61CFA1E" w14:textId="77777777" w:rsidR="005343F3" w:rsidRPr="005343F3" w:rsidRDefault="005343F3" w:rsidP="005343F3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7654925"/>
          <w:bookmarkStart w:id="24" w:name="_Hlk18765492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0B44A5D" w14:textId="77777777" w:rsidR="005343F3" w:rsidRPr="005343F3" w:rsidRDefault="005343F3" w:rsidP="005343F3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343F3" w:rsidRPr="005343F3" w14:paraId="0D997FD4" w14:textId="77777777" w:rsidTr="005343F3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2ED3221" w14:textId="768870A2" w:rsidR="005343F3" w:rsidRPr="005343F3" w:rsidRDefault="005343F3" w:rsidP="005343F3">
          <w:pPr>
            <w:jc w:val="left"/>
            <w:rPr>
              <w:rFonts w:eastAsia="Verdana" w:cs="Verdana"/>
              <w:szCs w:val="18"/>
            </w:rPr>
          </w:pPr>
          <w:r w:rsidRPr="005343F3">
            <w:rPr>
              <w:rFonts w:eastAsia="Verdana" w:cs="Verdana"/>
              <w:noProof/>
              <w:szCs w:val="18"/>
            </w:rPr>
            <w:drawing>
              <wp:inline distT="0" distB="0" distL="0" distR="0" wp14:anchorId="6B55E046" wp14:editId="65407EC4">
                <wp:extent cx="2415902" cy="720090"/>
                <wp:effectExtent l="0" t="0" r="3810" b="3810"/>
                <wp:docPr id="138014645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14645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0A8FA5D" w14:textId="77777777" w:rsidR="005343F3" w:rsidRPr="005343F3" w:rsidRDefault="005343F3" w:rsidP="005343F3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343F3" w:rsidRPr="005343F3" w14:paraId="190A0A80" w14:textId="77777777" w:rsidTr="005343F3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4C9AAC7" w14:textId="77777777" w:rsidR="005343F3" w:rsidRPr="005343F3" w:rsidRDefault="005343F3" w:rsidP="005343F3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7A96810" w14:textId="6A1B1B7E" w:rsidR="005343F3" w:rsidRPr="005343F3" w:rsidRDefault="005343F3" w:rsidP="005343F3">
          <w:pPr>
            <w:jc w:val="right"/>
            <w:rPr>
              <w:rFonts w:eastAsia="Verdana" w:cs="Verdana"/>
              <w:b/>
              <w:szCs w:val="18"/>
            </w:rPr>
          </w:pPr>
          <w:r w:rsidRPr="005343F3">
            <w:rPr>
              <w:b/>
              <w:szCs w:val="18"/>
            </w:rPr>
            <w:t>G/TBT/N/PER/155/Add.1</w:t>
          </w:r>
        </w:p>
      </w:tc>
    </w:tr>
    <w:tr w:rsidR="005343F3" w:rsidRPr="005343F3" w14:paraId="4952C191" w14:textId="77777777" w:rsidTr="005343F3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1419E6D" w14:textId="77777777" w:rsidR="005343F3" w:rsidRPr="005343F3" w:rsidRDefault="005343F3" w:rsidP="005343F3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D6791D7" w14:textId="647B477B" w:rsidR="005343F3" w:rsidRPr="005343F3" w:rsidRDefault="005343F3" w:rsidP="005343F3">
          <w:pPr>
            <w:jc w:val="right"/>
            <w:rPr>
              <w:rFonts w:eastAsia="Verdana" w:cs="Verdana"/>
              <w:szCs w:val="18"/>
            </w:rPr>
          </w:pPr>
          <w:r w:rsidRPr="005343F3">
            <w:rPr>
              <w:rFonts w:eastAsia="Verdana" w:cs="Verdana"/>
              <w:szCs w:val="18"/>
            </w:rPr>
            <w:t>8 January 2025</w:t>
          </w:r>
        </w:p>
      </w:tc>
    </w:tr>
    <w:tr w:rsidR="005343F3" w:rsidRPr="005343F3" w14:paraId="16DCFD6D" w14:textId="77777777" w:rsidTr="005343F3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D8B710" w14:textId="4CC3206B" w:rsidR="005343F3" w:rsidRPr="005343F3" w:rsidRDefault="005343F3" w:rsidP="005343F3">
          <w:pPr>
            <w:jc w:val="left"/>
            <w:rPr>
              <w:rFonts w:eastAsia="Verdana" w:cs="Verdana"/>
              <w:b/>
              <w:szCs w:val="18"/>
            </w:rPr>
          </w:pPr>
          <w:r w:rsidRPr="005343F3">
            <w:rPr>
              <w:rFonts w:eastAsia="Verdana" w:cs="Verdana"/>
              <w:color w:val="FF0000"/>
              <w:szCs w:val="18"/>
            </w:rPr>
            <w:t>(25</w:t>
          </w:r>
          <w:r w:rsidRPr="005343F3">
            <w:rPr>
              <w:rFonts w:eastAsia="Verdana" w:cs="Verdana"/>
              <w:color w:val="FF0000"/>
              <w:szCs w:val="18"/>
            </w:rPr>
            <w:noBreakHyphen/>
          </w:r>
          <w:r w:rsidR="002B3C6A">
            <w:rPr>
              <w:rFonts w:eastAsia="Verdana" w:cs="Verdana"/>
              <w:color w:val="FF0000"/>
              <w:szCs w:val="18"/>
            </w:rPr>
            <w:t>0118</w:t>
          </w:r>
          <w:r w:rsidRPr="005343F3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39D0E" w14:textId="7A94FD8D" w:rsidR="005343F3" w:rsidRPr="005343F3" w:rsidRDefault="005343F3" w:rsidP="005343F3">
          <w:pPr>
            <w:jc w:val="right"/>
            <w:rPr>
              <w:rFonts w:eastAsia="Verdana" w:cs="Verdana"/>
              <w:szCs w:val="18"/>
            </w:rPr>
          </w:pPr>
          <w:r w:rsidRPr="005343F3">
            <w:rPr>
              <w:rFonts w:eastAsia="Verdana" w:cs="Verdana"/>
              <w:szCs w:val="18"/>
            </w:rPr>
            <w:t xml:space="preserve">Page: </w:t>
          </w:r>
          <w:r w:rsidRPr="005343F3">
            <w:rPr>
              <w:rFonts w:eastAsia="Verdana" w:cs="Verdana"/>
              <w:szCs w:val="18"/>
            </w:rPr>
            <w:fldChar w:fldCharType="begin"/>
          </w:r>
          <w:r w:rsidRPr="005343F3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343F3">
            <w:rPr>
              <w:rFonts w:eastAsia="Verdana" w:cs="Verdana"/>
              <w:szCs w:val="18"/>
            </w:rPr>
            <w:fldChar w:fldCharType="separate"/>
          </w:r>
          <w:r w:rsidRPr="005343F3">
            <w:rPr>
              <w:rFonts w:eastAsia="Verdana" w:cs="Verdana"/>
              <w:szCs w:val="18"/>
            </w:rPr>
            <w:t>1</w:t>
          </w:r>
          <w:r w:rsidRPr="005343F3">
            <w:rPr>
              <w:rFonts w:eastAsia="Verdana" w:cs="Verdana"/>
              <w:szCs w:val="18"/>
            </w:rPr>
            <w:fldChar w:fldCharType="end"/>
          </w:r>
          <w:r w:rsidRPr="005343F3">
            <w:rPr>
              <w:rFonts w:eastAsia="Verdana" w:cs="Verdana"/>
              <w:szCs w:val="18"/>
            </w:rPr>
            <w:t>/</w:t>
          </w:r>
          <w:r w:rsidRPr="005343F3">
            <w:rPr>
              <w:rFonts w:eastAsia="Verdana" w:cs="Verdana"/>
              <w:szCs w:val="18"/>
            </w:rPr>
            <w:fldChar w:fldCharType="begin"/>
          </w:r>
          <w:r w:rsidRPr="005343F3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343F3">
            <w:rPr>
              <w:rFonts w:eastAsia="Verdana" w:cs="Verdana"/>
              <w:szCs w:val="18"/>
            </w:rPr>
            <w:fldChar w:fldCharType="separate"/>
          </w:r>
          <w:r w:rsidRPr="005343F3">
            <w:rPr>
              <w:rFonts w:eastAsia="Verdana" w:cs="Verdana"/>
              <w:szCs w:val="18"/>
            </w:rPr>
            <w:t>2</w:t>
          </w:r>
          <w:r w:rsidRPr="005343F3">
            <w:rPr>
              <w:rFonts w:eastAsia="Verdana" w:cs="Verdana"/>
              <w:szCs w:val="18"/>
            </w:rPr>
            <w:fldChar w:fldCharType="end"/>
          </w:r>
        </w:p>
      </w:tc>
    </w:tr>
    <w:tr w:rsidR="005343F3" w:rsidRPr="005343F3" w14:paraId="6F9C9348" w14:textId="77777777" w:rsidTr="005343F3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F3022F" w14:textId="69BE1D15" w:rsidR="005343F3" w:rsidRPr="005343F3" w:rsidRDefault="005343F3" w:rsidP="005343F3">
          <w:pPr>
            <w:jc w:val="left"/>
            <w:rPr>
              <w:rFonts w:eastAsia="Verdana" w:cs="Verdana"/>
              <w:szCs w:val="18"/>
            </w:rPr>
          </w:pPr>
          <w:r w:rsidRPr="005343F3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3A798C5" w14:textId="764C08B4" w:rsidR="005343F3" w:rsidRPr="005343F3" w:rsidRDefault="005343F3" w:rsidP="005343F3">
          <w:pPr>
            <w:jc w:val="right"/>
            <w:rPr>
              <w:rFonts w:eastAsia="Verdana" w:cs="Verdana"/>
              <w:bCs/>
              <w:szCs w:val="18"/>
            </w:rPr>
          </w:pPr>
          <w:r w:rsidRPr="005343F3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3"/>
    <w:bookmarkEnd w:id="24"/>
  </w:tbl>
  <w:p w14:paraId="093ACBC2" w14:textId="77777777" w:rsidR="00ED54E0" w:rsidRPr="005343F3" w:rsidRDefault="00ED54E0" w:rsidP="00534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3DE2609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77C126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12D8354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CDC8FA78"/>
    <w:numStyleLink w:val="LegalHeadings"/>
  </w:abstractNum>
  <w:abstractNum w:abstractNumId="13" w15:restartNumberingAfterBreak="0">
    <w:nsid w:val="57551E12"/>
    <w:multiLevelType w:val="multilevel"/>
    <w:tmpl w:val="CDC8FA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8062194">
    <w:abstractNumId w:val="9"/>
  </w:num>
  <w:num w:numId="2" w16cid:durableId="2066946628">
    <w:abstractNumId w:val="7"/>
  </w:num>
  <w:num w:numId="3" w16cid:durableId="1932591191">
    <w:abstractNumId w:val="6"/>
  </w:num>
  <w:num w:numId="4" w16cid:durableId="77411445">
    <w:abstractNumId w:val="5"/>
  </w:num>
  <w:num w:numId="5" w16cid:durableId="798036384">
    <w:abstractNumId w:val="4"/>
  </w:num>
  <w:num w:numId="6" w16cid:durableId="1730962071">
    <w:abstractNumId w:val="13"/>
  </w:num>
  <w:num w:numId="7" w16cid:durableId="808472266">
    <w:abstractNumId w:val="12"/>
  </w:num>
  <w:num w:numId="8" w16cid:durableId="190194102">
    <w:abstractNumId w:val="11"/>
  </w:num>
  <w:num w:numId="9" w16cid:durableId="1213889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399843">
    <w:abstractNumId w:val="14"/>
  </w:num>
  <w:num w:numId="11" w16cid:durableId="1936355659">
    <w:abstractNumId w:val="8"/>
  </w:num>
  <w:num w:numId="12" w16cid:durableId="1343439265">
    <w:abstractNumId w:val="3"/>
  </w:num>
  <w:num w:numId="13" w16cid:durableId="1963799970">
    <w:abstractNumId w:val="2"/>
  </w:num>
  <w:num w:numId="14" w16cid:durableId="2060321768">
    <w:abstractNumId w:val="1"/>
  </w:num>
  <w:num w:numId="15" w16cid:durableId="913125017">
    <w:abstractNumId w:val="0"/>
  </w:num>
  <w:num w:numId="16" w16cid:durableId="69736708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0F98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1E6C3B"/>
    <w:rsid w:val="00230E74"/>
    <w:rsid w:val="00233408"/>
    <w:rsid w:val="0027067B"/>
    <w:rsid w:val="00281997"/>
    <w:rsid w:val="002B3C6A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D0937"/>
    <w:rsid w:val="004F203A"/>
    <w:rsid w:val="005127D6"/>
    <w:rsid w:val="005336B8"/>
    <w:rsid w:val="005343F3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0005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E69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80216"/>
    <w:rsid w:val="00D9226C"/>
    <w:rsid w:val="00DA20BD"/>
    <w:rsid w:val="00DA4169"/>
    <w:rsid w:val="00DB3428"/>
    <w:rsid w:val="00DE50DB"/>
    <w:rsid w:val="00DF085F"/>
    <w:rsid w:val="00DF466E"/>
    <w:rsid w:val="00DF6AE1"/>
    <w:rsid w:val="00E100C7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6932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8E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F3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343F3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343F3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343F3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343F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343F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343F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343F3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343F3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343F3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343F3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5343F3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5343F3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5343F3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5343F3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5343F3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5343F3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5343F3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5343F3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5343F3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343F3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5343F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343F3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5343F3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343F3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5343F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343F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5343F3"/>
    <w:pPr>
      <w:numPr>
        <w:numId w:val="6"/>
      </w:numPr>
    </w:pPr>
  </w:style>
  <w:style w:type="paragraph" w:styleId="ListBullet">
    <w:name w:val="List Bullet"/>
    <w:basedOn w:val="Normal"/>
    <w:uiPriority w:val="1"/>
    <w:rsid w:val="005343F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343F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5343F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343F3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343F3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5343F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5343F3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343F3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5343F3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343F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343F3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343F3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5343F3"/>
    <w:rPr>
      <w:szCs w:val="20"/>
    </w:rPr>
  </w:style>
  <w:style w:type="character" w:customStyle="1" w:styleId="EndnoteTextChar">
    <w:name w:val="Endnote Text Char"/>
    <w:link w:val="EndnoteText"/>
    <w:uiPriority w:val="49"/>
    <w:rsid w:val="005343F3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343F3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343F3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5343F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343F3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343F3"/>
    <w:pPr>
      <w:ind w:left="567" w:right="567" w:firstLine="0"/>
    </w:pPr>
  </w:style>
  <w:style w:type="character" w:styleId="FootnoteReference">
    <w:name w:val="footnote reference"/>
    <w:uiPriority w:val="5"/>
    <w:rsid w:val="005343F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343F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343F3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5343F3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343F3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5343F3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343F3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343F3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343F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343F3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5343F3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34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F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343F3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343F3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5343F3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343F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343F3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5343F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5343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343F3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5343F3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3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5343F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343F3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343F3"/>
  </w:style>
  <w:style w:type="paragraph" w:styleId="BlockText">
    <w:name w:val="Block Text"/>
    <w:basedOn w:val="Normal"/>
    <w:uiPriority w:val="99"/>
    <w:semiHidden/>
    <w:unhideWhenUsed/>
    <w:rsid w:val="005343F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343F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343F3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4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43F3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343F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343F3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34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343F3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343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343F3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5343F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343F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343F3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343F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343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3F3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34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343F3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343F3"/>
  </w:style>
  <w:style w:type="character" w:customStyle="1" w:styleId="DateChar">
    <w:name w:val="Date Char"/>
    <w:basedOn w:val="DefaultParagraphFont"/>
    <w:link w:val="Date"/>
    <w:uiPriority w:val="99"/>
    <w:semiHidden/>
    <w:rsid w:val="005343F3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43F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43F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343F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343F3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5343F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343F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343F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343F3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343F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343F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343F3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5343F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5343F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5343F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5343F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43F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43F3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5343F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5343F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5343F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343F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343F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343F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343F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343F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343F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343F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343F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343F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34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343F3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343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343F3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5343F3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343F3"/>
    <w:rPr>
      <w:lang w:val="en-GB"/>
    </w:rPr>
  </w:style>
  <w:style w:type="paragraph" w:styleId="List">
    <w:name w:val="List"/>
    <w:basedOn w:val="Normal"/>
    <w:uiPriority w:val="99"/>
    <w:semiHidden/>
    <w:unhideWhenUsed/>
    <w:rsid w:val="00534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34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34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34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343F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34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34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34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34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34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343F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343F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343F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343F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343F3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34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343F3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34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343F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5343F3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34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343F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343F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343F3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343F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343F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343F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43F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343F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5343F3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34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43F3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343F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343F3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5343F3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5343F3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5343F3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534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5343F3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E100C7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E100C7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E100C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E100C7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E100C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343F3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5343F3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tc@mincetur.gob.p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PER/final_measure/25_00237_00_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senlinea.mincetur.gob.pe/notificaciones/Publico/FrmBuscador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xtranet.comunidadandina.org/sirt/public/buscapalavra.aspx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inacal.gob.pe/metrologia/categoria/normasmetrologicas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FD9AC-17E7-4895-B853-425DA78749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272</Words>
  <Characters>1856</Characters>
  <Application>Microsoft Office Word</Application>
  <DocSecurity>0</DocSecurity>
  <Lines>52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6</cp:revision>
  <cp:lastPrinted>2019-10-31T07:40:00Z</cp:lastPrinted>
  <dcterms:created xsi:type="dcterms:W3CDTF">2025-01-13T08:42:00Z</dcterms:created>
  <dcterms:modified xsi:type="dcterms:W3CDTF">2025-01-13T10:32:00Z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