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A258" w14:textId="77DCAB74" w:rsidR="002D78C9" w:rsidRPr="00944C8C" w:rsidRDefault="00944C8C" w:rsidP="00944C8C">
      <w:pPr>
        <w:pStyle w:val="Title"/>
        <w:rPr>
          <w:caps w:val="0"/>
          <w:kern w:val="0"/>
        </w:rPr>
      </w:pPr>
      <w:bookmarkStart w:id="4" w:name="_Hlk23403596"/>
      <w:r w:rsidRPr="00944C8C">
        <w:rPr>
          <w:caps w:val="0"/>
          <w:kern w:val="0"/>
        </w:rPr>
        <w:t>NOTIFICATION</w:t>
      </w:r>
    </w:p>
    <w:p w14:paraId="5A0EDC2A" w14:textId="77777777" w:rsidR="002F663C" w:rsidRPr="00944C8C" w:rsidRDefault="00C66746" w:rsidP="00944C8C">
      <w:pPr>
        <w:pStyle w:val="Title3"/>
      </w:pPr>
      <w:r w:rsidRPr="00944C8C">
        <w:t>Addendum</w:t>
      </w:r>
    </w:p>
    <w:p w14:paraId="07211B11" w14:textId="27A1D2D7" w:rsidR="002F663C" w:rsidRPr="00944C8C" w:rsidRDefault="00C66746" w:rsidP="00944C8C">
      <w:r w:rsidRPr="00944C8C">
        <w:t xml:space="preserve">The following communication, dated </w:t>
      </w:r>
      <w:r w:rsidR="00944C8C" w:rsidRPr="00944C8C">
        <w:t>6 January 2</w:t>
      </w:r>
      <w:r w:rsidRPr="00944C8C">
        <w:t xml:space="preserve">025, is being circulated at the request of the delegation of </w:t>
      </w:r>
      <w:r w:rsidRPr="00944C8C">
        <w:rPr>
          <w:u w:val="single"/>
        </w:rPr>
        <w:t>Costa Rica</w:t>
      </w:r>
      <w:r w:rsidRPr="00944C8C">
        <w:t>.</w:t>
      </w:r>
    </w:p>
    <w:p w14:paraId="1C180C8E" w14:textId="77777777" w:rsidR="00B22706" w:rsidRPr="00944C8C" w:rsidRDefault="00B22706" w:rsidP="00944C8C">
      <w:pPr>
        <w:rPr>
          <w:rFonts w:eastAsia="Calibri" w:cs="Times New Roman"/>
        </w:rPr>
      </w:pPr>
    </w:p>
    <w:p w14:paraId="61A671F6" w14:textId="26603212" w:rsidR="002F663C" w:rsidRPr="00944C8C" w:rsidRDefault="00944C8C" w:rsidP="00944C8C">
      <w:pPr>
        <w:jc w:val="center"/>
        <w:rPr>
          <w:b/>
        </w:rPr>
      </w:pPr>
      <w:r w:rsidRPr="00944C8C">
        <w:rPr>
          <w:b/>
        </w:rPr>
        <w:t>_______________</w:t>
      </w:r>
    </w:p>
    <w:p w14:paraId="496EC40E" w14:textId="77777777" w:rsidR="002F663C" w:rsidRPr="00944C8C" w:rsidRDefault="002F663C" w:rsidP="00944C8C"/>
    <w:p w14:paraId="3964372F" w14:textId="77777777" w:rsidR="00B22706" w:rsidRPr="00944C8C" w:rsidRDefault="00B22706" w:rsidP="00944C8C"/>
    <w:p w14:paraId="27225F74" w14:textId="6E95CB70" w:rsidR="002C3B37" w:rsidRPr="00944C8C" w:rsidRDefault="00C66746" w:rsidP="00944C8C">
      <w:pPr>
        <w:spacing w:after="120"/>
        <w:rPr>
          <w:rFonts w:eastAsia="Calibri" w:cs="Times New Roman"/>
          <w:b/>
          <w:szCs w:val="18"/>
        </w:rPr>
      </w:pPr>
      <w:r w:rsidRPr="00944C8C">
        <w:rPr>
          <w:b/>
          <w:bCs/>
        </w:rPr>
        <w:t>Title</w:t>
      </w:r>
      <w:r w:rsidR="00944C8C" w:rsidRPr="00944C8C">
        <w:rPr>
          <w:b/>
          <w:bCs/>
        </w:rPr>
        <w:t xml:space="preserve">: </w:t>
      </w:r>
      <w:r w:rsidR="00944C8C" w:rsidRPr="00944C8C">
        <w:t>C</w:t>
      </w:r>
      <w:r w:rsidRPr="00944C8C">
        <w:t xml:space="preserve">osta Rican Technical Regulation </w:t>
      </w:r>
      <w:r w:rsidR="00944C8C" w:rsidRPr="00944C8C">
        <w:t xml:space="preserve">No. </w:t>
      </w:r>
      <w:r w:rsidRPr="00944C8C">
        <w:t>503</w:t>
      </w:r>
      <w:r w:rsidR="00944C8C" w:rsidRPr="00944C8C">
        <w:t>: 2</w:t>
      </w:r>
      <w:r w:rsidRPr="00944C8C">
        <w:t>021</w:t>
      </w:r>
      <w:r w:rsidR="00944C8C" w:rsidRPr="00944C8C">
        <w:t>. E</w:t>
      </w:r>
      <w:r w:rsidRPr="00944C8C">
        <w:t>lectrical Products</w:t>
      </w:r>
      <w:r w:rsidR="00944C8C" w:rsidRPr="00944C8C">
        <w:t>. C</w:t>
      </w:r>
      <w:r w:rsidRPr="00944C8C">
        <w:t>ookers, hobs, cooktops, induction hobs and electric ovens for domestic use</w:t>
      </w:r>
      <w:r w:rsidR="00944C8C" w:rsidRPr="00944C8C">
        <w:t>. E</w:t>
      </w:r>
      <w:r w:rsidRPr="00944C8C">
        <w:t>nergy efficiency requirements.</w:t>
      </w:r>
    </w:p>
    <w:p w14:paraId="7BB6D83A" w14:textId="6CB4B2B0" w:rsidR="002F663C" w:rsidRPr="00944C8C" w:rsidRDefault="002F663C" w:rsidP="00944C8C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A46D9E" w:rsidRPr="00944C8C" w14:paraId="71380055" w14:textId="77777777" w:rsidTr="00944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092223B" w14:textId="77777777" w:rsidR="002F663C" w:rsidRPr="00944C8C" w:rsidRDefault="00C66746" w:rsidP="00944C8C">
            <w:pPr>
              <w:spacing w:before="120" w:after="120"/>
              <w:ind w:left="567" w:hanging="567"/>
              <w:rPr>
                <w:b/>
              </w:rPr>
            </w:pPr>
            <w:r w:rsidRPr="00944C8C">
              <w:rPr>
                <w:b/>
              </w:rPr>
              <w:t>Reason for Addendum:</w:t>
            </w:r>
          </w:p>
        </w:tc>
      </w:tr>
      <w:tr w:rsidR="00944C8C" w:rsidRPr="00944C8C" w14:paraId="0640665E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1A0FD" w14:textId="3E577C95" w:rsidR="002F663C" w:rsidRPr="00944C8C" w:rsidRDefault="00944C8C" w:rsidP="00944C8C">
            <w:pPr>
              <w:spacing w:before="120" w:after="120"/>
              <w:ind w:left="567" w:hanging="567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9B0CB" w14:textId="7CD176C8" w:rsidR="002F663C" w:rsidRPr="00944C8C" w:rsidRDefault="00C66746" w:rsidP="00944C8C">
            <w:pPr>
              <w:spacing w:before="120" w:after="120"/>
            </w:pPr>
            <w:r w:rsidRPr="00944C8C">
              <w:t xml:space="preserve">Comment period changed </w:t>
            </w:r>
            <w:r w:rsidR="00944C8C" w:rsidRPr="00944C8C">
              <w:t>-</w:t>
            </w:r>
            <w:r w:rsidRPr="00944C8C">
              <w:t xml:space="preserve"> date:</w:t>
            </w:r>
          </w:p>
        </w:tc>
      </w:tr>
      <w:tr w:rsidR="00944C8C" w:rsidRPr="00944C8C" w14:paraId="118A3F77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3D91F" w14:textId="3A00F201" w:rsidR="002F663C" w:rsidRPr="00944C8C" w:rsidRDefault="00944C8C" w:rsidP="00944C8C">
            <w:pPr>
              <w:spacing w:before="120" w:after="120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D6435" w14:textId="061CCB0E" w:rsidR="002F663C" w:rsidRPr="00944C8C" w:rsidRDefault="00C66746" w:rsidP="00944C8C">
            <w:pPr>
              <w:spacing w:before="120" w:after="120"/>
            </w:pPr>
            <w:r w:rsidRPr="00944C8C">
              <w:t xml:space="preserve">Notified measure adopted </w:t>
            </w:r>
            <w:r w:rsidR="00944C8C" w:rsidRPr="00944C8C">
              <w:t>-</w:t>
            </w:r>
            <w:r w:rsidRPr="00944C8C">
              <w:t xml:space="preserve"> date:</w:t>
            </w:r>
          </w:p>
        </w:tc>
      </w:tr>
      <w:tr w:rsidR="00944C8C" w:rsidRPr="00944C8C" w14:paraId="560058B4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17598" w14:textId="25E29956" w:rsidR="002F663C" w:rsidRPr="00944C8C" w:rsidRDefault="00944C8C" w:rsidP="00944C8C">
            <w:pPr>
              <w:spacing w:before="120" w:after="120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93F5B" w14:textId="236A9A53" w:rsidR="002F663C" w:rsidRPr="00944C8C" w:rsidRDefault="00C66746" w:rsidP="00944C8C">
            <w:pPr>
              <w:spacing w:before="120" w:after="120"/>
            </w:pPr>
            <w:r w:rsidRPr="00944C8C">
              <w:t xml:space="preserve">Notified measure published </w:t>
            </w:r>
            <w:r w:rsidR="00944C8C" w:rsidRPr="00944C8C">
              <w:t>-</w:t>
            </w:r>
            <w:r w:rsidRPr="00944C8C">
              <w:t xml:space="preserve"> date:</w:t>
            </w:r>
          </w:p>
        </w:tc>
      </w:tr>
      <w:tr w:rsidR="00944C8C" w:rsidRPr="00944C8C" w14:paraId="650EB7A0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7D8A4" w14:textId="71E194A4" w:rsidR="002F663C" w:rsidRPr="00944C8C" w:rsidRDefault="00944C8C" w:rsidP="00944C8C">
            <w:pPr>
              <w:spacing w:before="120" w:after="120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1EF0F5" w14:textId="1AF6C3F5" w:rsidR="002F663C" w:rsidRPr="00944C8C" w:rsidRDefault="00C66746" w:rsidP="00944C8C">
            <w:pPr>
              <w:spacing w:before="120" w:after="120"/>
            </w:pPr>
            <w:r w:rsidRPr="00944C8C">
              <w:t xml:space="preserve">Notified measure enters into force </w:t>
            </w:r>
            <w:r w:rsidR="00944C8C" w:rsidRPr="00944C8C">
              <w:t>-</w:t>
            </w:r>
            <w:r w:rsidRPr="00944C8C">
              <w:t xml:space="preserve"> date:</w:t>
            </w:r>
          </w:p>
        </w:tc>
      </w:tr>
      <w:tr w:rsidR="00944C8C" w:rsidRPr="00944C8C" w14:paraId="527D36E1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7600D" w14:textId="69EAE90C" w:rsidR="002F663C" w:rsidRPr="00944C8C" w:rsidRDefault="00944C8C" w:rsidP="00944C8C">
            <w:pPr>
              <w:spacing w:before="120" w:after="120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C8DEB" w14:textId="25FF146F" w:rsidR="002F663C" w:rsidRPr="00944C8C" w:rsidRDefault="00C66746" w:rsidP="00944C8C">
            <w:pPr>
              <w:spacing w:before="120" w:after="120"/>
            </w:pPr>
            <w:r w:rsidRPr="00944C8C">
              <w:t>Text of final measure available from</w:t>
            </w:r>
            <w:r w:rsidR="00944C8C" w:rsidRPr="00944C8C">
              <w:rPr>
                <w:rStyle w:val="FootnoteReference"/>
              </w:rPr>
              <w:footnoteReference w:id="1"/>
            </w:r>
            <w:r w:rsidRPr="00944C8C">
              <w:t>:</w:t>
            </w:r>
          </w:p>
        </w:tc>
      </w:tr>
      <w:tr w:rsidR="00944C8C" w:rsidRPr="00944C8C" w14:paraId="283F73C4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F3829" w14:textId="108B2FA0" w:rsidR="002F663C" w:rsidRPr="00944C8C" w:rsidRDefault="00944C8C" w:rsidP="00944C8C">
            <w:pPr>
              <w:spacing w:before="120" w:after="120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EC6D11" w14:textId="2CFFC9C2" w:rsidR="002C3B37" w:rsidRPr="00944C8C" w:rsidRDefault="00C66746" w:rsidP="00944C8C">
            <w:pPr>
              <w:spacing w:before="120" w:after="60"/>
            </w:pPr>
            <w:r w:rsidRPr="00944C8C">
              <w:t xml:space="preserve">Notified measure withdrawn or revoked </w:t>
            </w:r>
            <w:r w:rsidR="00944C8C" w:rsidRPr="00944C8C">
              <w:t>-</w:t>
            </w:r>
            <w:r w:rsidRPr="00944C8C">
              <w:t xml:space="preserve"> date:</w:t>
            </w:r>
          </w:p>
          <w:p w14:paraId="536A189F" w14:textId="50909BE8" w:rsidR="002F663C" w:rsidRPr="00944C8C" w:rsidRDefault="00C66746" w:rsidP="00944C8C">
            <w:pPr>
              <w:spacing w:before="60" w:after="120"/>
            </w:pPr>
            <w:r w:rsidRPr="00944C8C">
              <w:t>Relevant symbol if measure re</w:t>
            </w:r>
            <w:r w:rsidR="00944C8C" w:rsidRPr="00944C8C">
              <w:t>-</w:t>
            </w:r>
            <w:r w:rsidRPr="00944C8C">
              <w:t>notified:</w:t>
            </w:r>
          </w:p>
        </w:tc>
      </w:tr>
      <w:tr w:rsidR="00944C8C" w:rsidRPr="00944C8C" w14:paraId="52F6383D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8DE2D" w14:textId="3A3F18AF" w:rsidR="002F663C" w:rsidRPr="00944C8C" w:rsidRDefault="00944C8C" w:rsidP="00944C8C">
            <w:pPr>
              <w:spacing w:before="120" w:after="120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5E2CA" w14:textId="77777777" w:rsidR="002C3B37" w:rsidRPr="00944C8C" w:rsidRDefault="00C66746" w:rsidP="00944C8C">
            <w:pPr>
              <w:spacing w:before="120" w:after="60"/>
            </w:pPr>
            <w:r w:rsidRPr="00944C8C">
              <w:t>Content or scope of notified measure changed and text available from</w:t>
            </w:r>
            <w:r w:rsidRPr="00944C8C">
              <w:rPr>
                <w:vertAlign w:val="superscript"/>
              </w:rPr>
              <w:t>1</w:t>
            </w:r>
            <w:r w:rsidRPr="00944C8C">
              <w:t>:</w:t>
            </w:r>
          </w:p>
          <w:p w14:paraId="0C0FBDEF" w14:textId="79F7A7AB" w:rsidR="002F663C" w:rsidRPr="00944C8C" w:rsidRDefault="00C66746" w:rsidP="00944C8C">
            <w:pPr>
              <w:spacing w:before="60" w:after="120"/>
            </w:pPr>
            <w:r w:rsidRPr="00944C8C">
              <w:t>New deadline for comments (if applicable):</w:t>
            </w:r>
          </w:p>
        </w:tc>
      </w:tr>
      <w:tr w:rsidR="00944C8C" w:rsidRPr="00944C8C" w14:paraId="1C5D03B6" w14:textId="77777777" w:rsidTr="00944C8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861C3" w14:textId="7ECCA2E2" w:rsidR="002F663C" w:rsidRPr="00944C8C" w:rsidRDefault="00944C8C" w:rsidP="00944C8C">
            <w:pPr>
              <w:spacing w:before="120" w:after="120"/>
              <w:ind w:left="567" w:hanging="567"/>
            </w:pPr>
            <w:r w:rsidRPr="00944C8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B5B5E" w14:textId="7BDD6829" w:rsidR="002F663C" w:rsidRPr="00944C8C" w:rsidRDefault="00C66746" w:rsidP="00944C8C">
            <w:pPr>
              <w:spacing w:before="120" w:after="120"/>
              <w:rPr>
                <w:sz w:val="16"/>
                <w:szCs w:val="16"/>
              </w:rPr>
            </w:pPr>
            <w:r w:rsidRPr="00944C8C">
              <w:t>Interpretive guidance issued and text available from</w:t>
            </w:r>
            <w:r w:rsidRPr="00944C8C">
              <w:rPr>
                <w:vertAlign w:val="superscript"/>
              </w:rPr>
              <w:t>1</w:t>
            </w:r>
            <w:r w:rsidRPr="00944C8C">
              <w:t>:</w:t>
            </w:r>
          </w:p>
        </w:tc>
      </w:tr>
      <w:tr w:rsidR="00A46D9E" w:rsidRPr="00944C8C" w14:paraId="19A3602A" w14:textId="77777777" w:rsidTr="00944C8C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764196F" w14:textId="77777777" w:rsidR="002F663C" w:rsidRPr="00944C8C" w:rsidRDefault="00C66746" w:rsidP="00944C8C">
            <w:pPr>
              <w:spacing w:before="120" w:after="120"/>
              <w:ind w:left="567" w:hanging="567"/>
            </w:pPr>
            <w:r w:rsidRPr="00944C8C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280C55A" w14:textId="77777777" w:rsidR="002C3B37" w:rsidRPr="00944C8C" w:rsidRDefault="00C66746" w:rsidP="00944C8C">
            <w:pPr>
              <w:spacing w:before="120" w:after="120"/>
            </w:pPr>
            <w:r w:rsidRPr="00944C8C">
              <w:t>Other:</w:t>
            </w:r>
          </w:p>
          <w:p w14:paraId="61829B50" w14:textId="6D337E4B" w:rsidR="00C838A8" w:rsidRPr="00944C8C" w:rsidRDefault="00C66746" w:rsidP="00944C8C">
            <w:pPr>
              <w:spacing w:before="120" w:after="120"/>
            </w:pPr>
            <w:r w:rsidRPr="00944C8C">
              <w:t xml:space="preserve">Normative equivalence under Resolution </w:t>
            </w:r>
            <w:r w:rsidR="00944C8C" w:rsidRPr="00944C8C">
              <w:t xml:space="preserve">No. </w:t>
            </w:r>
            <w:r w:rsidRPr="00944C8C">
              <w:t>0043</w:t>
            </w:r>
            <w:r w:rsidR="00944C8C" w:rsidRPr="00944C8C">
              <w:t>-</w:t>
            </w:r>
            <w:r w:rsidRPr="00944C8C">
              <w:t>2024</w:t>
            </w:r>
            <w:r w:rsidR="00944C8C" w:rsidRPr="00944C8C">
              <w:t>-</w:t>
            </w:r>
            <w:r w:rsidRPr="00944C8C">
              <w:t>DE</w:t>
            </w:r>
          </w:p>
          <w:p w14:paraId="6A8D467E" w14:textId="77777777" w:rsidR="00C838A8" w:rsidRPr="00944C8C" w:rsidRDefault="00C66746" w:rsidP="00944C8C">
            <w:pPr>
              <w:spacing w:before="120" w:after="120"/>
            </w:pPr>
            <w:r w:rsidRPr="00944C8C">
              <w:rPr>
                <w:i/>
                <w:iCs/>
              </w:rPr>
              <w:t>Centro Información de Obstáculos Técnicos al Comercio</w:t>
            </w:r>
            <w:r w:rsidRPr="00944C8C">
              <w:t xml:space="preserve"> (TBT Enquiry Point)</w:t>
            </w:r>
          </w:p>
          <w:p w14:paraId="48D64855" w14:textId="4C71D8B3" w:rsidR="00C838A8" w:rsidRPr="00944C8C" w:rsidRDefault="00C66746" w:rsidP="00944C8C">
            <w:pPr>
              <w:spacing w:before="120" w:after="120"/>
            </w:pPr>
            <w:r w:rsidRPr="00944C8C">
              <w:rPr>
                <w:i/>
                <w:iCs/>
              </w:rPr>
              <w:t>Ministerio de Economía, Industria y Comercio</w:t>
            </w:r>
            <w:r w:rsidRPr="00944C8C">
              <w:t>, MEIC (Ministry of the Economy, Industry and Trade)</w:t>
            </w:r>
          </w:p>
          <w:p w14:paraId="5FA1C8AF" w14:textId="5D4A4A54" w:rsidR="00C838A8" w:rsidRPr="00944C8C" w:rsidRDefault="00C66746" w:rsidP="00944C8C">
            <w:pPr>
              <w:spacing w:before="120" w:after="120"/>
            </w:pPr>
            <w:r w:rsidRPr="00944C8C">
              <w:t>Tel.</w:t>
            </w:r>
            <w:r w:rsidR="00944C8C" w:rsidRPr="00944C8C">
              <w:t>: (</w:t>
            </w:r>
            <w:r w:rsidRPr="00944C8C">
              <w:t>+506) 2549</w:t>
            </w:r>
            <w:r w:rsidR="00944C8C" w:rsidRPr="00944C8C">
              <w:t>-</w:t>
            </w:r>
            <w:r w:rsidRPr="00944C8C">
              <w:t>1479</w:t>
            </w:r>
          </w:p>
          <w:p w14:paraId="5C9CB950" w14:textId="3B01821E" w:rsidR="00C838A8" w:rsidRPr="00944C8C" w:rsidRDefault="00C66746" w:rsidP="00944C8C">
            <w:pPr>
              <w:spacing w:before="120" w:after="120"/>
            </w:pPr>
            <w:r w:rsidRPr="00944C8C">
              <w:t xml:space="preserve">Email: </w:t>
            </w:r>
            <w:hyperlink r:id="rId9" w:history="1">
              <w:r w:rsidR="00944C8C" w:rsidRPr="00944C8C">
                <w:rPr>
                  <w:rStyle w:val="Hyperlink"/>
                </w:rPr>
                <w:t>crotc@meic.go.cr</w:t>
              </w:r>
            </w:hyperlink>
            <w:r w:rsidRPr="00944C8C">
              <w:t xml:space="preserve">; </w:t>
            </w:r>
            <w:hyperlink r:id="rId10" w:history="1">
              <w:r w:rsidR="00944C8C" w:rsidRPr="00944C8C">
                <w:rPr>
                  <w:rStyle w:val="Hyperlink"/>
                </w:rPr>
                <w:t>msolera@meic.go.cr</w:t>
              </w:r>
            </w:hyperlink>
          </w:p>
          <w:p w14:paraId="037E26CE" w14:textId="5D9FABBE" w:rsidR="00C838A8" w:rsidRPr="00944C8C" w:rsidRDefault="00C66746" w:rsidP="00944C8C">
            <w:pPr>
              <w:spacing w:before="120" w:after="120"/>
            </w:pPr>
            <w:r w:rsidRPr="00944C8C">
              <w:lastRenderedPageBreak/>
              <w:t xml:space="preserve">Website: </w:t>
            </w:r>
            <w:hyperlink r:id="rId11" w:tgtFrame="_blank" w:history="1">
              <w:r w:rsidR="00944C8C" w:rsidRPr="00944C8C">
                <w:rPr>
                  <w:rStyle w:val="Hyperlink"/>
                </w:rPr>
                <w:t>http://www.reglatec.go.cr</w:t>
              </w:r>
            </w:hyperlink>
          </w:p>
        </w:tc>
      </w:tr>
    </w:tbl>
    <w:p w14:paraId="2BACEEFF" w14:textId="77777777" w:rsidR="002F663C" w:rsidRPr="00944C8C" w:rsidRDefault="002F663C" w:rsidP="00944C8C"/>
    <w:p w14:paraId="245967E8" w14:textId="5CF83A6F" w:rsidR="003918E9" w:rsidRPr="00944C8C" w:rsidRDefault="00C66746" w:rsidP="00944C8C">
      <w:pPr>
        <w:spacing w:after="120"/>
      </w:pPr>
      <w:r w:rsidRPr="00944C8C">
        <w:rPr>
          <w:b/>
          <w:bCs/>
        </w:rPr>
        <w:t>Description</w:t>
      </w:r>
      <w:r w:rsidR="00944C8C" w:rsidRPr="00944C8C">
        <w:rPr>
          <w:b/>
          <w:bCs/>
        </w:rPr>
        <w:t xml:space="preserve">: </w:t>
      </w:r>
      <w:r w:rsidR="00944C8C" w:rsidRPr="00944C8C">
        <w:rPr>
          <w:i/>
        </w:rPr>
        <w:t>T</w:t>
      </w:r>
      <w:r w:rsidRPr="00944C8C">
        <w:rPr>
          <w:i/>
        </w:rPr>
        <w:t>he process to establish the equivalence between CSA</w:t>
      </w:r>
      <w:r w:rsidR="00944C8C" w:rsidRPr="00944C8C">
        <w:rPr>
          <w:i/>
        </w:rPr>
        <w:t>-</w:t>
      </w:r>
      <w:r w:rsidRPr="00944C8C">
        <w:rPr>
          <w:i/>
        </w:rPr>
        <w:t>C358</w:t>
      </w:r>
      <w:r w:rsidR="00944C8C" w:rsidRPr="00944C8C">
        <w:rPr>
          <w:i/>
        </w:rPr>
        <w:t>-</w:t>
      </w:r>
      <w:r w:rsidRPr="00944C8C">
        <w:rPr>
          <w:i/>
        </w:rPr>
        <w:t xml:space="preserve">03 "Energy Consumption Test Methods for Household Electric Ranges" and Decree </w:t>
      </w:r>
      <w:r w:rsidR="00944C8C" w:rsidRPr="00944C8C">
        <w:rPr>
          <w:i/>
        </w:rPr>
        <w:t xml:space="preserve">No. </w:t>
      </w:r>
      <w:r w:rsidRPr="00944C8C">
        <w:rPr>
          <w:i/>
        </w:rPr>
        <w:t xml:space="preserve">43524/Costa Rican Technical Regulation (RTCR) </w:t>
      </w:r>
      <w:r w:rsidR="00944C8C" w:rsidRPr="00944C8C">
        <w:rPr>
          <w:i/>
        </w:rPr>
        <w:t xml:space="preserve">No. </w:t>
      </w:r>
      <w:r w:rsidRPr="00944C8C">
        <w:rPr>
          <w:i/>
        </w:rPr>
        <w:t>503:2021 is under way</w:t>
      </w:r>
      <w:r w:rsidR="00944C8C" w:rsidRPr="00944C8C">
        <w:rPr>
          <w:i/>
        </w:rPr>
        <w:t>. T</w:t>
      </w:r>
      <w:r w:rsidRPr="00944C8C">
        <w:rPr>
          <w:i/>
        </w:rPr>
        <w:t>he following models are associated with this equivalence</w:t>
      </w:r>
      <w:r w:rsidR="00944C8C" w:rsidRPr="00944C8C">
        <w:rPr>
          <w:i/>
        </w:rPr>
        <w:t>. T</w:t>
      </w:r>
      <w:r w:rsidRPr="00944C8C">
        <w:rPr>
          <w:i/>
        </w:rPr>
        <w:t>he following CSA Group models, classes or certification numbers for certified equipment are associated with the validity of this equivalence:</w:t>
      </w:r>
    </w:p>
    <w:tbl>
      <w:tblPr>
        <w:tblW w:w="3641" w:type="pct"/>
        <w:tblCellSpacing w:w="0" w:type="dxa"/>
        <w:tblLayout w:type="fixed"/>
        <w:tblCellMar>
          <w:top w:w="15" w:type="dxa"/>
          <w:left w:w="113" w:type="dxa"/>
          <w:bottom w:w="15" w:type="dxa"/>
          <w:right w:w="113" w:type="dxa"/>
        </w:tblCellMar>
        <w:tblLook w:val="04A0" w:firstRow="1" w:lastRow="0" w:firstColumn="1" w:lastColumn="0" w:noHBand="0" w:noVBand="1"/>
      </w:tblPr>
      <w:tblGrid>
        <w:gridCol w:w="905"/>
        <w:gridCol w:w="1897"/>
        <w:gridCol w:w="2018"/>
        <w:gridCol w:w="1753"/>
      </w:tblGrid>
      <w:tr w:rsidR="00A46D9E" w:rsidRPr="00944C8C" w14:paraId="62240B24" w14:textId="77777777" w:rsidTr="00944C8C">
        <w:trPr>
          <w:tblCellSpacing w:w="0" w:type="dxa"/>
        </w:trPr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F3FCC3" w14:textId="77777777" w:rsidR="00EF68C9" w:rsidRPr="00944C8C" w:rsidRDefault="00C66746" w:rsidP="00944C8C">
            <w:pPr>
              <w:spacing w:before="120" w:after="120"/>
            </w:pPr>
            <w:r w:rsidRPr="00944C8C">
              <w:rPr>
                <w:b/>
              </w:rPr>
              <w:t>No.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47145" w14:textId="77777777" w:rsidR="00EF68C9" w:rsidRPr="00944C8C" w:rsidRDefault="00C66746" w:rsidP="00944C8C">
            <w:pPr>
              <w:spacing w:before="120" w:after="120"/>
            </w:pPr>
            <w:r w:rsidRPr="00944C8C">
              <w:rPr>
                <w:b/>
              </w:rPr>
              <w:t>Model/Class</w:t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EA5941" w14:textId="77777777" w:rsidR="00EF68C9" w:rsidRPr="00944C8C" w:rsidRDefault="00C66746" w:rsidP="00944C8C">
            <w:pPr>
              <w:spacing w:before="120" w:after="120"/>
            </w:pPr>
            <w:r w:rsidRPr="00944C8C">
              <w:rPr>
                <w:b/>
              </w:rPr>
              <w:t>Category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52A214" w14:textId="77777777" w:rsidR="00EF68C9" w:rsidRPr="00944C8C" w:rsidRDefault="00C66746" w:rsidP="00944C8C">
            <w:pPr>
              <w:spacing w:before="120" w:after="120"/>
              <w:rPr>
                <w:b/>
              </w:rPr>
            </w:pPr>
            <w:r w:rsidRPr="00944C8C">
              <w:rPr>
                <w:b/>
              </w:rPr>
              <w:t>CSA Group</w:t>
            </w:r>
          </w:p>
          <w:p w14:paraId="3B205ECE" w14:textId="77777777" w:rsidR="00E65BF2" w:rsidRPr="00944C8C" w:rsidRDefault="00E65BF2" w:rsidP="00944C8C">
            <w:pPr>
              <w:spacing w:before="120" w:after="120"/>
            </w:pPr>
            <w:r w:rsidRPr="00944C8C">
              <w:rPr>
                <w:b/>
              </w:rPr>
              <w:t>Certification No.</w:t>
            </w:r>
          </w:p>
          <w:p w14:paraId="40F06A1F" w14:textId="77777777" w:rsidR="00E65BF2" w:rsidRPr="00944C8C" w:rsidRDefault="00E65BF2" w:rsidP="00944C8C">
            <w:pPr>
              <w:spacing w:after="120"/>
            </w:pPr>
          </w:p>
        </w:tc>
      </w:tr>
      <w:tr w:rsidR="00A46D9E" w:rsidRPr="00944C8C" w14:paraId="68B31789" w14:textId="77777777" w:rsidTr="00944C8C">
        <w:trPr>
          <w:tblCellSpacing w:w="0" w:type="dxa"/>
        </w:trPr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C42CA" w14:textId="77777777" w:rsidR="00EF68C9" w:rsidRPr="00944C8C" w:rsidRDefault="00C66746" w:rsidP="00944C8C">
            <w:pPr>
              <w:spacing w:before="120" w:after="120"/>
            </w:pPr>
            <w:r w:rsidRPr="00944C8C">
              <w:t>1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2B09A4" w14:textId="77777777" w:rsidR="00EF68C9" w:rsidRPr="00944C8C" w:rsidRDefault="00C66746" w:rsidP="00944C8C">
            <w:pPr>
              <w:spacing w:before="120" w:after="120"/>
            </w:pPr>
            <w:r w:rsidRPr="00944C8C">
              <w:t>NE63F6311SR</w:t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1D8C47" w14:textId="77777777" w:rsidR="00EF68C9" w:rsidRPr="00944C8C" w:rsidRDefault="00C66746" w:rsidP="00944C8C">
            <w:pPr>
              <w:spacing w:before="120" w:after="120"/>
            </w:pPr>
            <w:r w:rsidRPr="00944C8C">
              <w:t>ELECTRIC RANGE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9B665E" w14:textId="77777777" w:rsidR="00EF68C9" w:rsidRPr="00944C8C" w:rsidRDefault="00C66746" w:rsidP="00944C8C">
            <w:pPr>
              <w:spacing w:before="120" w:after="120"/>
            </w:pPr>
            <w:r w:rsidRPr="00944C8C">
              <w:t>80065749</w:t>
            </w:r>
          </w:p>
        </w:tc>
      </w:tr>
      <w:tr w:rsidR="00A46D9E" w:rsidRPr="00944C8C" w14:paraId="0CC40354" w14:textId="77777777" w:rsidTr="00944C8C">
        <w:trPr>
          <w:tblCellSpacing w:w="0" w:type="dxa"/>
        </w:trPr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9AD87C" w14:textId="77777777" w:rsidR="00EF68C9" w:rsidRPr="00944C8C" w:rsidRDefault="00C66746" w:rsidP="00944C8C">
            <w:pPr>
              <w:spacing w:before="120" w:after="120"/>
            </w:pPr>
            <w:r w:rsidRPr="00944C8C">
              <w:t>2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6FCE3D" w14:textId="77777777" w:rsidR="00EF68C9" w:rsidRPr="00944C8C" w:rsidRDefault="00C66746" w:rsidP="00944C8C">
            <w:pPr>
              <w:spacing w:before="120" w:after="120"/>
            </w:pPr>
            <w:r w:rsidRPr="00944C8C">
              <w:t>NE63F6511SR</w:t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7AEAF" w14:textId="77777777" w:rsidR="00EF68C9" w:rsidRPr="00944C8C" w:rsidRDefault="00C66746" w:rsidP="00944C8C">
            <w:pPr>
              <w:spacing w:before="120" w:after="120"/>
            </w:pPr>
            <w:r w:rsidRPr="00944C8C">
              <w:t>ELECTRIC RANGE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55613" w14:textId="77777777" w:rsidR="00EF68C9" w:rsidRPr="00944C8C" w:rsidRDefault="00C66746" w:rsidP="00944C8C">
            <w:pPr>
              <w:spacing w:before="120" w:after="120"/>
            </w:pPr>
            <w:r w:rsidRPr="00944C8C">
              <w:t>80065749</w:t>
            </w:r>
          </w:p>
        </w:tc>
      </w:tr>
      <w:tr w:rsidR="00A46D9E" w:rsidRPr="00944C8C" w14:paraId="15C22DB4" w14:textId="77777777" w:rsidTr="00944C8C">
        <w:trPr>
          <w:tblCellSpacing w:w="0" w:type="dxa"/>
        </w:trPr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C05A9F" w14:textId="77777777" w:rsidR="00EF68C9" w:rsidRPr="00944C8C" w:rsidRDefault="00C66746" w:rsidP="00944C8C">
            <w:pPr>
              <w:spacing w:before="120" w:after="120"/>
            </w:pPr>
            <w:r w:rsidRPr="00944C8C">
              <w:t>3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616CF1" w14:textId="77777777" w:rsidR="00EF68C9" w:rsidRPr="00944C8C" w:rsidRDefault="00C66746" w:rsidP="00944C8C">
            <w:pPr>
              <w:spacing w:before="120" w:after="120"/>
            </w:pPr>
            <w:r w:rsidRPr="00944C8C">
              <w:t>NE63F6711SR</w:t>
            </w:r>
          </w:p>
        </w:tc>
        <w:tc>
          <w:tcPr>
            <w:tcW w:w="20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9D1199" w14:textId="77777777" w:rsidR="00EF68C9" w:rsidRPr="00944C8C" w:rsidRDefault="00C66746" w:rsidP="00944C8C">
            <w:pPr>
              <w:spacing w:before="120" w:after="120"/>
            </w:pPr>
            <w:r w:rsidRPr="00944C8C">
              <w:t>ELECTRIC RANGE</w:t>
            </w:r>
          </w:p>
        </w:tc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B8EF54" w14:textId="77777777" w:rsidR="00EF68C9" w:rsidRPr="00944C8C" w:rsidRDefault="00C66746" w:rsidP="00944C8C">
            <w:pPr>
              <w:spacing w:before="120" w:after="120"/>
            </w:pPr>
            <w:r w:rsidRPr="00944C8C">
              <w:t>80065749</w:t>
            </w:r>
          </w:p>
        </w:tc>
      </w:tr>
      <w:bookmarkEnd w:id="4"/>
    </w:tbl>
    <w:p w14:paraId="5560111B" w14:textId="77777777" w:rsidR="00EF68C9" w:rsidRPr="00944C8C" w:rsidRDefault="00EF68C9" w:rsidP="00944C8C">
      <w:pPr>
        <w:spacing w:after="120"/>
      </w:pPr>
    </w:p>
    <w:p w14:paraId="617D13EB" w14:textId="0856F3A7" w:rsidR="00D60927" w:rsidRPr="00944C8C" w:rsidRDefault="00944C8C" w:rsidP="00944C8C">
      <w:pPr>
        <w:jc w:val="center"/>
        <w:rPr>
          <w:b/>
        </w:rPr>
      </w:pPr>
      <w:r w:rsidRPr="00944C8C">
        <w:rPr>
          <w:b/>
        </w:rPr>
        <w:t>__________</w:t>
      </w:r>
    </w:p>
    <w:sectPr w:rsidR="00D60927" w:rsidRPr="00944C8C" w:rsidSect="00944C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F7D14" w14:textId="77777777" w:rsidR="00C66746" w:rsidRPr="00944C8C" w:rsidRDefault="00C66746">
      <w:r w:rsidRPr="00944C8C">
        <w:separator/>
      </w:r>
    </w:p>
  </w:endnote>
  <w:endnote w:type="continuationSeparator" w:id="0">
    <w:p w14:paraId="7950D175" w14:textId="77777777" w:rsidR="00C66746" w:rsidRPr="00944C8C" w:rsidRDefault="00C66746">
      <w:r w:rsidRPr="00944C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B09C" w14:textId="6A2E8079" w:rsidR="00544326" w:rsidRPr="00944C8C" w:rsidRDefault="00944C8C" w:rsidP="00944C8C">
    <w:pPr>
      <w:pStyle w:val="Footer"/>
    </w:pPr>
    <w:r w:rsidRPr="00944C8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D548" w14:textId="2FA3F538" w:rsidR="00544326" w:rsidRPr="00944C8C" w:rsidRDefault="00944C8C" w:rsidP="00944C8C">
    <w:pPr>
      <w:pStyle w:val="Footer"/>
    </w:pPr>
    <w:r w:rsidRPr="00944C8C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1998" w14:textId="5500DDC0" w:rsidR="00EF68C9" w:rsidRPr="00944C8C" w:rsidRDefault="00944C8C" w:rsidP="00944C8C">
    <w:pPr>
      <w:pStyle w:val="Footer"/>
    </w:pPr>
    <w:r w:rsidRPr="00944C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C75A" w14:textId="77777777" w:rsidR="00324956" w:rsidRPr="00944C8C" w:rsidRDefault="00C66746" w:rsidP="00ED54E0">
      <w:bookmarkStart w:id="0" w:name="_Hlk23403611"/>
      <w:bookmarkStart w:id="1" w:name="_Hlk23403612"/>
      <w:r w:rsidRPr="00944C8C">
        <w:separator/>
      </w:r>
      <w:bookmarkEnd w:id="0"/>
      <w:bookmarkEnd w:id="1"/>
    </w:p>
  </w:footnote>
  <w:footnote w:type="continuationSeparator" w:id="0">
    <w:p w14:paraId="325F9F7F" w14:textId="77777777" w:rsidR="00324956" w:rsidRPr="00944C8C" w:rsidRDefault="00C66746" w:rsidP="00ED54E0">
      <w:bookmarkStart w:id="2" w:name="_Hlk23403613"/>
      <w:bookmarkStart w:id="3" w:name="_Hlk23403614"/>
      <w:r w:rsidRPr="00944C8C">
        <w:continuationSeparator/>
      </w:r>
      <w:bookmarkEnd w:id="2"/>
      <w:bookmarkEnd w:id="3"/>
    </w:p>
  </w:footnote>
  <w:footnote w:id="1">
    <w:p w14:paraId="45BFAABC" w14:textId="2C69326E" w:rsidR="00944C8C" w:rsidRDefault="00944C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4C8C">
        <w:t>This information can be provided by including a website address, a PDF attachment, or other information on where the text of the final measure/change to the measure/interpretative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B2D7" w14:textId="77777777" w:rsidR="00944C8C" w:rsidRPr="00944C8C" w:rsidRDefault="00944C8C" w:rsidP="00944C8C">
    <w:pPr>
      <w:pStyle w:val="Header"/>
      <w:spacing w:after="240"/>
      <w:jc w:val="center"/>
    </w:pPr>
    <w:r w:rsidRPr="00944C8C">
      <w:t>G/TBT/N/CRI/193/Add.3</w:t>
    </w:r>
  </w:p>
  <w:p w14:paraId="2170CA1C" w14:textId="77777777" w:rsidR="00944C8C" w:rsidRPr="00944C8C" w:rsidRDefault="00944C8C" w:rsidP="00944C8C">
    <w:pPr>
      <w:pStyle w:val="Header"/>
      <w:pBdr>
        <w:bottom w:val="single" w:sz="4" w:space="1" w:color="auto"/>
      </w:pBdr>
      <w:jc w:val="center"/>
    </w:pPr>
    <w:r w:rsidRPr="00944C8C">
      <w:t xml:space="preserve">- </w:t>
    </w:r>
    <w:r w:rsidRPr="00944C8C">
      <w:fldChar w:fldCharType="begin"/>
    </w:r>
    <w:r w:rsidRPr="00944C8C">
      <w:instrText xml:space="preserve"> PAGE  \* Arabic  \* MERGEFORMAT </w:instrText>
    </w:r>
    <w:r w:rsidRPr="00944C8C">
      <w:fldChar w:fldCharType="separate"/>
    </w:r>
    <w:r w:rsidRPr="00944C8C">
      <w:t>1</w:t>
    </w:r>
    <w:r w:rsidRPr="00944C8C">
      <w:fldChar w:fldCharType="end"/>
    </w:r>
    <w:r w:rsidRPr="00944C8C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9D41" w14:textId="77777777" w:rsidR="00944C8C" w:rsidRPr="00944C8C" w:rsidRDefault="00944C8C" w:rsidP="00944C8C">
    <w:pPr>
      <w:pStyle w:val="Header"/>
      <w:spacing w:after="240"/>
      <w:jc w:val="center"/>
    </w:pPr>
    <w:r w:rsidRPr="00944C8C">
      <w:t>G/TBT/N/CRI/193/Add.3</w:t>
    </w:r>
  </w:p>
  <w:p w14:paraId="07A4BCA1" w14:textId="77777777" w:rsidR="00944C8C" w:rsidRPr="00944C8C" w:rsidRDefault="00944C8C" w:rsidP="00944C8C">
    <w:pPr>
      <w:pStyle w:val="Header"/>
      <w:pBdr>
        <w:bottom w:val="single" w:sz="4" w:space="1" w:color="auto"/>
      </w:pBdr>
      <w:jc w:val="center"/>
    </w:pPr>
    <w:r w:rsidRPr="00944C8C">
      <w:t xml:space="preserve">- </w:t>
    </w:r>
    <w:r w:rsidRPr="00944C8C">
      <w:fldChar w:fldCharType="begin"/>
    </w:r>
    <w:r w:rsidRPr="00944C8C">
      <w:instrText xml:space="preserve"> PAGE  \* Arabic  \* MERGEFORMAT </w:instrText>
    </w:r>
    <w:r w:rsidRPr="00944C8C">
      <w:fldChar w:fldCharType="separate"/>
    </w:r>
    <w:r w:rsidRPr="00944C8C">
      <w:t>1</w:t>
    </w:r>
    <w:r w:rsidRPr="00944C8C">
      <w:fldChar w:fldCharType="end"/>
    </w:r>
    <w:r w:rsidRPr="00944C8C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944C8C" w:rsidRPr="00944C8C" w14:paraId="05E49164" w14:textId="77777777" w:rsidTr="00944C8C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0FA496C" w14:textId="77777777" w:rsidR="00944C8C" w:rsidRPr="00944C8C" w:rsidRDefault="00944C8C" w:rsidP="00944C8C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CDF8455" w14:textId="77777777" w:rsidR="00944C8C" w:rsidRPr="00944C8C" w:rsidRDefault="00944C8C" w:rsidP="00944C8C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944C8C" w:rsidRPr="00944C8C" w14:paraId="1B33933E" w14:textId="77777777" w:rsidTr="00944C8C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2CAA5B02" w14:textId="394B77EE" w:rsidR="00944C8C" w:rsidRPr="00944C8C" w:rsidRDefault="00944C8C" w:rsidP="00944C8C">
          <w:pPr>
            <w:jc w:val="left"/>
            <w:rPr>
              <w:rFonts w:eastAsia="Verdana" w:cs="Verdana"/>
              <w:szCs w:val="18"/>
            </w:rPr>
          </w:pPr>
          <w:r w:rsidRPr="00944C8C">
            <w:rPr>
              <w:rFonts w:eastAsia="Verdana" w:cs="Verdana"/>
              <w:noProof/>
              <w:szCs w:val="18"/>
            </w:rPr>
            <w:drawing>
              <wp:inline distT="0" distB="0" distL="0" distR="0" wp14:anchorId="1F44C4C6" wp14:editId="4F38FD22">
                <wp:extent cx="2415902" cy="720090"/>
                <wp:effectExtent l="0" t="0" r="3810" b="3810"/>
                <wp:docPr id="204686954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86954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E721F9D" w14:textId="77777777" w:rsidR="00944C8C" w:rsidRPr="00944C8C" w:rsidRDefault="00944C8C" w:rsidP="00944C8C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944C8C" w:rsidRPr="00944C8C" w14:paraId="6BA8E1F5" w14:textId="77777777" w:rsidTr="00944C8C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4A476C2" w14:textId="77777777" w:rsidR="00944C8C" w:rsidRPr="00944C8C" w:rsidRDefault="00944C8C" w:rsidP="00944C8C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46CC405" w14:textId="40FE7CA9" w:rsidR="00944C8C" w:rsidRPr="00944C8C" w:rsidRDefault="00944C8C" w:rsidP="00944C8C">
          <w:pPr>
            <w:jc w:val="right"/>
            <w:rPr>
              <w:rFonts w:eastAsia="Verdana" w:cs="Verdana"/>
              <w:b/>
              <w:szCs w:val="18"/>
            </w:rPr>
          </w:pPr>
          <w:r w:rsidRPr="00944C8C">
            <w:rPr>
              <w:b/>
              <w:szCs w:val="18"/>
            </w:rPr>
            <w:t>G/TBT/N/CRI/193/Add.3</w:t>
          </w:r>
        </w:p>
      </w:tc>
    </w:tr>
    <w:tr w:rsidR="00944C8C" w:rsidRPr="00944C8C" w14:paraId="306846B4" w14:textId="77777777" w:rsidTr="00944C8C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8F174A8" w14:textId="77777777" w:rsidR="00944C8C" w:rsidRPr="00944C8C" w:rsidRDefault="00944C8C" w:rsidP="00944C8C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2152639" w14:textId="4E5FB3F4" w:rsidR="00944C8C" w:rsidRPr="00944C8C" w:rsidRDefault="00944C8C" w:rsidP="00944C8C">
          <w:pPr>
            <w:jc w:val="right"/>
            <w:rPr>
              <w:rFonts w:eastAsia="Verdana" w:cs="Verdana"/>
              <w:szCs w:val="18"/>
            </w:rPr>
          </w:pPr>
          <w:r w:rsidRPr="00944C8C">
            <w:rPr>
              <w:rFonts w:eastAsia="Verdana" w:cs="Verdana"/>
              <w:szCs w:val="18"/>
            </w:rPr>
            <w:t>6 January 2025</w:t>
          </w:r>
        </w:p>
      </w:tc>
    </w:tr>
    <w:tr w:rsidR="00944C8C" w:rsidRPr="00944C8C" w14:paraId="6047DEE1" w14:textId="77777777" w:rsidTr="00944C8C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6D33BE" w14:textId="77F98B31" w:rsidR="00944C8C" w:rsidRPr="00944C8C" w:rsidRDefault="00944C8C" w:rsidP="00944C8C">
          <w:pPr>
            <w:jc w:val="left"/>
            <w:rPr>
              <w:rFonts w:eastAsia="Verdana" w:cs="Verdana"/>
              <w:b/>
              <w:szCs w:val="18"/>
            </w:rPr>
          </w:pPr>
          <w:r w:rsidRPr="00944C8C">
            <w:rPr>
              <w:rFonts w:eastAsia="Verdana" w:cs="Verdana"/>
              <w:color w:val="FF0000"/>
              <w:szCs w:val="18"/>
            </w:rPr>
            <w:t>(25</w:t>
          </w:r>
          <w:r w:rsidRPr="00944C8C">
            <w:rPr>
              <w:rFonts w:eastAsia="Verdana" w:cs="Verdana"/>
              <w:color w:val="FF0000"/>
              <w:szCs w:val="18"/>
            </w:rPr>
            <w:noBreakHyphen/>
          </w:r>
          <w:r w:rsidR="00D21571">
            <w:rPr>
              <w:rFonts w:eastAsia="Verdana" w:cs="Verdana"/>
              <w:color w:val="FF0000"/>
              <w:szCs w:val="18"/>
            </w:rPr>
            <w:t>0036</w:t>
          </w:r>
          <w:r w:rsidRPr="00944C8C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66DD63" w14:textId="6060B5CE" w:rsidR="00944C8C" w:rsidRPr="00944C8C" w:rsidRDefault="00944C8C" w:rsidP="00944C8C">
          <w:pPr>
            <w:jc w:val="right"/>
            <w:rPr>
              <w:rFonts w:eastAsia="Verdana" w:cs="Verdana"/>
              <w:szCs w:val="18"/>
            </w:rPr>
          </w:pPr>
          <w:r w:rsidRPr="00944C8C">
            <w:rPr>
              <w:rFonts w:eastAsia="Verdana" w:cs="Verdana"/>
              <w:szCs w:val="18"/>
            </w:rPr>
            <w:t xml:space="preserve">Page: </w:t>
          </w:r>
          <w:r w:rsidRPr="00944C8C">
            <w:rPr>
              <w:rFonts w:eastAsia="Verdana" w:cs="Verdana"/>
              <w:szCs w:val="18"/>
            </w:rPr>
            <w:fldChar w:fldCharType="begin"/>
          </w:r>
          <w:r w:rsidRPr="00944C8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44C8C">
            <w:rPr>
              <w:rFonts w:eastAsia="Verdana" w:cs="Verdana"/>
              <w:szCs w:val="18"/>
            </w:rPr>
            <w:fldChar w:fldCharType="separate"/>
          </w:r>
          <w:r w:rsidRPr="00944C8C">
            <w:rPr>
              <w:rFonts w:eastAsia="Verdana" w:cs="Verdana"/>
              <w:szCs w:val="18"/>
            </w:rPr>
            <w:t>1</w:t>
          </w:r>
          <w:r w:rsidRPr="00944C8C">
            <w:rPr>
              <w:rFonts w:eastAsia="Verdana" w:cs="Verdana"/>
              <w:szCs w:val="18"/>
            </w:rPr>
            <w:fldChar w:fldCharType="end"/>
          </w:r>
          <w:r w:rsidRPr="00944C8C">
            <w:rPr>
              <w:rFonts w:eastAsia="Verdana" w:cs="Verdana"/>
              <w:szCs w:val="18"/>
            </w:rPr>
            <w:t>/</w:t>
          </w:r>
          <w:r w:rsidRPr="00944C8C">
            <w:rPr>
              <w:rFonts w:eastAsia="Verdana" w:cs="Verdana"/>
              <w:szCs w:val="18"/>
            </w:rPr>
            <w:fldChar w:fldCharType="begin"/>
          </w:r>
          <w:r w:rsidRPr="00944C8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44C8C">
            <w:rPr>
              <w:rFonts w:eastAsia="Verdana" w:cs="Verdana"/>
              <w:szCs w:val="18"/>
            </w:rPr>
            <w:fldChar w:fldCharType="separate"/>
          </w:r>
          <w:r w:rsidRPr="00944C8C">
            <w:rPr>
              <w:rFonts w:eastAsia="Verdana" w:cs="Verdana"/>
              <w:szCs w:val="18"/>
            </w:rPr>
            <w:t>2</w:t>
          </w:r>
          <w:r w:rsidRPr="00944C8C">
            <w:rPr>
              <w:rFonts w:eastAsia="Verdana" w:cs="Verdana"/>
              <w:szCs w:val="18"/>
            </w:rPr>
            <w:fldChar w:fldCharType="end"/>
          </w:r>
        </w:p>
      </w:tc>
    </w:tr>
    <w:tr w:rsidR="00944C8C" w:rsidRPr="00944C8C" w14:paraId="369BA178" w14:textId="77777777" w:rsidTr="00944C8C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3E3541" w14:textId="0BF7AB2C" w:rsidR="00944C8C" w:rsidRPr="00944C8C" w:rsidRDefault="00944C8C" w:rsidP="00944C8C">
          <w:pPr>
            <w:jc w:val="left"/>
            <w:rPr>
              <w:rFonts w:eastAsia="Verdana" w:cs="Verdana"/>
              <w:szCs w:val="18"/>
            </w:rPr>
          </w:pPr>
          <w:r w:rsidRPr="00944C8C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D8DDE73" w14:textId="5853D3EC" w:rsidR="00944C8C" w:rsidRPr="00944C8C" w:rsidRDefault="00944C8C" w:rsidP="00944C8C">
          <w:pPr>
            <w:jc w:val="right"/>
            <w:rPr>
              <w:rFonts w:eastAsia="Verdana" w:cs="Verdana"/>
              <w:bCs/>
              <w:szCs w:val="18"/>
            </w:rPr>
          </w:pPr>
          <w:r w:rsidRPr="00944C8C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3D3183AC" w14:textId="77777777" w:rsidR="00ED54E0" w:rsidRPr="00944C8C" w:rsidRDefault="00ED54E0" w:rsidP="00944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0E96FF4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DB58580A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12ACABA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3542A30"/>
    <w:numStyleLink w:val="LegalHeadings"/>
  </w:abstractNum>
  <w:abstractNum w:abstractNumId="13" w15:restartNumberingAfterBreak="0">
    <w:nsid w:val="57551E12"/>
    <w:multiLevelType w:val="multilevel"/>
    <w:tmpl w:val="53542A3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319602">
    <w:abstractNumId w:val="9"/>
  </w:num>
  <w:num w:numId="2" w16cid:durableId="1461217519">
    <w:abstractNumId w:val="7"/>
  </w:num>
  <w:num w:numId="3" w16cid:durableId="829246903">
    <w:abstractNumId w:val="6"/>
  </w:num>
  <w:num w:numId="4" w16cid:durableId="1897080510">
    <w:abstractNumId w:val="5"/>
  </w:num>
  <w:num w:numId="5" w16cid:durableId="1312325051">
    <w:abstractNumId w:val="4"/>
  </w:num>
  <w:num w:numId="6" w16cid:durableId="1910191372">
    <w:abstractNumId w:val="13"/>
  </w:num>
  <w:num w:numId="7" w16cid:durableId="1190680084">
    <w:abstractNumId w:val="12"/>
  </w:num>
  <w:num w:numId="8" w16cid:durableId="57484906">
    <w:abstractNumId w:val="11"/>
  </w:num>
  <w:num w:numId="9" w16cid:durableId="10759050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0354084">
    <w:abstractNumId w:val="14"/>
  </w:num>
  <w:num w:numId="11" w16cid:durableId="440075476">
    <w:abstractNumId w:val="8"/>
  </w:num>
  <w:num w:numId="12" w16cid:durableId="622348734">
    <w:abstractNumId w:val="3"/>
  </w:num>
  <w:num w:numId="13" w16cid:durableId="945767013">
    <w:abstractNumId w:val="2"/>
  </w:num>
  <w:num w:numId="14" w16cid:durableId="1169322026">
    <w:abstractNumId w:val="1"/>
  </w:num>
  <w:num w:numId="15" w16cid:durableId="1264995507">
    <w:abstractNumId w:val="0"/>
  </w:num>
  <w:num w:numId="16" w16cid:durableId="1454523601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C3B37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A53D8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661C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44C8C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46D9E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C12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66746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1571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65BF2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E7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C8C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44C8C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44C8C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44C8C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44C8C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44C8C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44C8C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44C8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44C8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44C8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944C8C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944C8C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944C8C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944C8C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944C8C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944C8C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944C8C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944C8C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944C8C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44C8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944C8C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44C8C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944C8C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44C8C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944C8C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44C8C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944C8C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44C8C"/>
    <w:pPr>
      <w:numPr>
        <w:numId w:val="6"/>
      </w:numPr>
    </w:pPr>
  </w:style>
  <w:style w:type="paragraph" w:styleId="ListBullet">
    <w:name w:val="List Bullet"/>
    <w:basedOn w:val="Normal"/>
    <w:uiPriority w:val="1"/>
    <w:rsid w:val="00944C8C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44C8C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944C8C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44C8C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44C8C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44C8C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44C8C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944C8C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944C8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44C8C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44C8C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44C8C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944C8C"/>
    <w:rPr>
      <w:szCs w:val="20"/>
    </w:rPr>
  </w:style>
  <w:style w:type="character" w:customStyle="1" w:styleId="EndnoteTextChar">
    <w:name w:val="Endnote Text Char"/>
    <w:link w:val="EndnoteText"/>
    <w:uiPriority w:val="49"/>
    <w:rsid w:val="00944C8C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44C8C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944C8C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944C8C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944C8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944C8C"/>
    <w:pPr>
      <w:ind w:left="567" w:right="567" w:firstLine="0"/>
    </w:pPr>
  </w:style>
  <w:style w:type="character" w:styleId="FootnoteReference">
    <w:name w:val="footnote reference"/>
    <w:uiPriority w:val="5"/>
    <w:rsid w:val="00944C8C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44C8C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944C8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944C8C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44C8C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44C8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44C8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44C8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44C8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44C8C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44C8C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4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8C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44C8C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944C8C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44C8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44C8C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44C8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944C8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44C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44C8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44C8C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4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44C8C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944C8C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44C8C"/>
  </w:style>
  <w:style w:type="paragraph" w:styleId="BlockText">
    <w:name w:val="Block Text"/>
    <w:basedOn w:val="Normal"/>
    <w:uiPriority w:val="99"/>
    <w:semiHidden/>
    <w:unhideWhenUsed/>
    <w:rsid w:val="00944C8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44C8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44C8C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4C8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4C8C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44C8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44C8C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44C8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44C8C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4C8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4C8C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944C8C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44C8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44C8C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4C8C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44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C8C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44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4C8C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44C8C"/>
  </w:style>
  <w:style w:type="character" w:customStyle="1" w:styleId="DateChar">
    <w:name w:val="Date Char"/>
    <w:basedOn w:val="DefaultParagraphFont"/>
    <w:link w:val="Date"/>
    <w:uiPriority w:val="99"/>
    <w:semiHidden/>
    <w:rsid w:val="00944C8C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44C8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44C8C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44C8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44C8C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944C8C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44C8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44C8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944C8C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944C8C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44C8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44C8C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944C8C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944C8C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944C8C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944C8C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4C8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4C8C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944C8C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944C8C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944C8C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44C8C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44C8C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44C8C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44C8C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44C8C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44C8C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44C8C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44C8C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44C8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44C8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44C8C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44C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944C8C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944C8C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44C8C"/>
    <w:rPr>
      <w:lang w:val="en-GB"/>
    </w:rPr>
  </w:style>
  <w:style w:type="paragraph" w:styleId="List">
    <w:name w:val="List"/>
    <w:basedOn w:val="Normal"/>
    <w:uiPriority w:val="99"/>
    <w:semiHidden/>
    <w:unhideWhenUsed/>
    <w:rsid w:val="00944C8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44C8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44C8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44C8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44C8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44C8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44C8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44C8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44C8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44C8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44C8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44C8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44C8C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44C8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44C8C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44C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44C8C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44C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44C8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44C8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944C8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44C8C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44C8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44C8C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44C8C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44C8C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44C8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4C8C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944C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944C8C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44C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44C8C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44C8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44C8C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944C8C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944C8C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944C8C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44C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944C8C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2C3B37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2C3B37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2C3B3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2C3B37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2C3B3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944C8C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944C8C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latec.go.c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solera@meic.go.c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rotc@meic.go.c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DCBC4-8663-471A-AE9B-9DC709C0D45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272</Words>
  <Characters>1660</Characters>
  <Application>Microsoft Office Word</Application>
  <DocSecurity>0</DocSecurity>
  <Lines>72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4</cp:revision>
  <cp:lastPrinted>2019-10-31T07:40:00Z</cp:lastPrinted>
  <dcterms:created xsi:type="dcterms:W3CDTF">2025-01-10T10:51:00Z</dcterms:created>
  <dcterms:modified xsi:type="dcterms:W3CDTF">2025-01-13T13:03:00Z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