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26EEB16" w14:textId="77777777">
      <w:pPr>
        <w:pStyle w:val="Title"/>
      </w:pPr>
      <w:r w:rsidRPr="002F663C">
        <w:t>NOTIFICATION</w:t>
      </w:r>
    </w:p>
    <w:p w:rsidR="002F663C" w:rsidRPr="002F663C" w:rsidP="00DD3DD7" w14:paraId="243D96F7" w14:textId="77777777">
      <w:pPr>
        <w:pStyle w:val="Title3"/>
      </w:pPr>
      <w:r w:rsidRPr="002F663C">
        <w:t>Addendum</w:t>
      </w:r>
    </w:p>
    <w:p w:rsidR="002F663C" w:rsidP="001E2E4A" w14:paraId="69D551D4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12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37B11286" w14:textId="77777777">
      <w:pPr>
        <w:rPr>
          <w:rFonts w:eastAsia="Calibri" w:cs="Times New Roman"/>
        </w:rPr>
      </w:pPr>
    </w:p>
    <w:p w:rsidR="002F663C" w:rsidRPr="002F663C" w:rsidP="002F663C" w14:paraId="1F2076B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B775B18" w14:textId="77777777">
      <w:pPr>
        <w:rPr>
          <w:rFonts w:eastAsia="Calibri" w:cs="Times New Roman"/>
        </w:rPr>
      </w:pPr>
    </w:p>
    <w:p w:rsidR="00C14444" w:rsidRPr="002F663C" w:rsidP="002F663C" w14:paraId="6CEE70EC" w14:textId="77777777">
      <w:pPr>
        <w:rPr>
          <w:rFonts w:eastAsia="Calibri" w:cs="Times New Roman"/>
        </w:rPr>
      </w:pPr>
    </w:p>
    <w:p w:rsidR="002F663C" w:rsidRPr="002F663C" w:rsidP="002F663C" w14:paraId="126EF95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The Egyptian Standard ES 6374 for " Fat Spreads and Blended Spreads" (12 pages, in Arabic).</w:t>
      </w:r>
    </w:p>
    <w:p w:rsidR="002F663C" w:rsidRPr="002F663C" w:rsidP="002F663C" w14:paraId="4660056D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711D987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CBCEE6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8AA641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2D2E53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FB11CC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F383F1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BCEF07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CEB055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 January 2025</w:t>
            </w:r>
          </w:p>
        </w:tc>
      </w:tr>
      <w:tr w14:paraId="52AB9E2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BD9D5B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EE7837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1AA186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CE05A2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5EE4A6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The day following the date of publication in the official gazette</w:t>
            </w:r>
          </w:p>
        </w:tc>
      </w:tr>
      <w:tr w14:paraId="0E28413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5771B5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56065A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504DC7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959849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A413B0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38233A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A935CD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68ACE0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60E7B4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49BDDA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4D3362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25D394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D6C750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9DAEA3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5D2876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8A194E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E572614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05CA3A9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b/>
          <w:bCs/>
          <w:szCs w:val="18"/>
        </w:rPr>
        <w:t>Products covered</w:t>
      </w:r>
      <w:r w:rsidRPr="002F663C">
        <w:rPr>
          <w:rFonts w:eastAsia="Calibri" w:cs="Times New Roman"/>
          <w:szCs w:val="18"/>
        </w:rPr>
        <w:t>: Animal and vegetable fats and oils (ICS code(s): 67.200.10).</w:t>
      </w:r>
    </w:p>
    <w:p w:rsidR="00544D7E" w:rsidRPr="002F663C" w:rsidP="00B16ACF" w14:paraId="6CFF4E6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Ministerial Decree No. 6 /2025 (2 pages, in Arabic) that gives the producers and importers a six-month transitional period to abide by the Egyptian Standard ES 6374 for " Fat Spreads and Blended Spreads" (12 pages, in Arabic).</w:t>
      </w:r>
    </w:p>
    <w:p w:rsidR="00544D7E" w:rsidRPr="002F663C" w:rsidP="00B16ACF" w14:paraId="1970A91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should be noted that the Ministerial Decree No. 100/2019 (2 pages, in Arabic) which was formerly notified in G/TBT/N/EGY/205/Add.1 dated</w:t>
      </w:r>
      <w:r w:rsidRPr="002F663C">
        <w:rPr>
          <w:rFonts w:eastAsia="Calibri" w:cs="Times New Roman"/>
          <w:b/>
          <w:bCs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15 May 2019 mandated among others the earlier version of this standard and the draft of this standard was formerly notified in G/TBT/N/EGY/205 dated</w:t>
      </w:r>
      <w:r w:rsidRPr="002F663C">
        <w:rPr>
          <w:rFonts w:eastAsia="Calibri" w:cs="Times New Roman"/>
          <w:b/>
          <w:bCs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9 January 2019.</w:t>
      </w:r>
    </w:p>
    <w:p w:rsidR="00544D7E" w:rsidRPr="002F663C" w:rsidP="00B16ACF" w14:paraId="12142DE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standard is technically identical with Codex Standard CXS 256-1999 "Fat Spreads and Blended Spreads", adopted in 1999, revised in 2007 and 2009, amended in 2017, 2019, 2021 and 2024.</w:t>
      </w:r>
    </w:p>
    <w:p w:rsidR="00544D7E" w:rsidRPr="002F663C" w:rsidP="00B16ACF" w14:paraId="2B30C5A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standards through the publication of administrative orders in the official gazette.</w:t>
      </w:r>
    </w:p>
    <w:p w:rsidR="00544D7E" w:rsidRPr="002F663C" w:rsidP="00B16ACF" w14:paraId="091AE13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>Proposed date of adoption</w:t>
      </w:r>
      <w:r w:rsidRPr="002F663C">
        <w:rPr>
          <w:rFonts w:eastAsia="Calibri" w:cs="Times New Roman"/>
          <w:szCs w:val="18"/>
        </w:rPr>
        <w:t>: 1 January 2025.</w:t>
      </w:r>
    </w:p>
    <w:p w:rsidR="00544D7E" w:rsidRPr="002F663C" w:rsidP="00B16ACF" w14:paraId="673E12F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>Proposed date of entry into force</w:t>
      </w:r>
      <w:r w:rsidRPr="002F663C">
        <w:rPr>
          <w:rFonts w:eastAsia="Calibri" w:cs="Times New Roman"/>
          <w:szCs w:val="18"/>
        </w:rPr>
        <w:t>: The day following the date of publication in the official gazette.</w:t>
      </w:r>
    </w:p>
    <w:p w:rsidR="00544D7E" w:rsidRPr="002F663C" w:rsidP="00B16ACF" w14:paraId="536AFC8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544D7E" w:rsidRPr="002F663C" w:rsidP="00B16ACF" w14:paraId="4A669C9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National Enquiry Point</w:t>
      </w:r>
    </w:p>
    <w:p w:rsidR="00544D7E" w:rsidRPr="002F663C" w:rsidP="00B16ACF" w14:paraId="5D92F72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Egyptian Organization for Standardization and Quality</w:t>
      </w:r>
    </w:p>
    <w:p w:rsidR="00544D7E" w:rsidRPr="002F663C" w:rsidP="00B16ACF" w14:paraId="6A20248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16 Tadreeb El-Modarrebeen St., Ameriya, Cairo - Egypt</w:t>
      </w:r>
    </w:p>
    <w:p w:rsidR="00544D7E" w:rsidRPr="002F663C" w:rsidP="00B16ACF" w14:paraId="6E27147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6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eos@eos.org.eg/</w:t>
        </w:r>
      </w:hyperlink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544D7E" w:rsidRPr="002F663C" w:rsidP="00B16ACF" w14:paraId="6C48A12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Website: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</w:p>
    <w:p w:rsidR="00544D7E" w:rsidRPr="002F663C" w:rsidP="00B16ACF" w14:paraId="395BF8B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</w:t>
      </w:r>
    </w:p>
    <w:p w:rsidR="00544D7E" w:rsidRPr="002F663C" w:rsidP="00B16ACF" w14:paraId="1861555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Fax: + (202) 22845504</w:t>
      </w:r>
    </w:p>
    <w:p w:rsidR="006C5A96" w:rsidP="006C5A96" w14:paraId="691350FA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5168261" w14:textId="77777777">
      <w:pPr>
        <w:jc w:val="center"/>
        <w:rPr>
          <w:b/>
        </w:rPr>
      </w:pPr>
    </w:p>
    <w:p w:rsidR="00A1565D" w:rsidP="003971FF" w14:paraId="6B948ADE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9991A66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B226C9C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E912238" w14:textId="77777777">
      <w:r>
        <w:separator/>
      </w:r>
    </w:p>
  </w:footnote>
  <w:footnote w:type="continuationSeparator" w:id="1">
    <w:p w:rsidR="004D3A6A" w:rsidP="00ED54E0" w14:paraId="6FF59366" w14:textId="77777777">
      <w:r>
        <w:continuationSeparator/>
      </w:r>
    </w:p>
  </w:footnote>
  <w:footnote w:id="2">
    <w:p w:rsidR="007F6EA2" w14:paraId="1661CF13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39C4C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E2B7F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5BEB6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072528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78F0A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G/TBT/N/EGY/205/Add.2</w:t>
    </w:r>
    <w:bookmarkEnd w:id="3"/>
  </w:p>
  <w:p w:rsidR="00DD3DD7" w:rsidRPr="00DD3DD7" w:rsidP="00DD3DD7" w14:paraId="358E02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41245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C084EB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CD9070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4B3A53C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AD6C88F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BA6D967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CEF01F7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82B2E94" w14:textId="77777777">
          <w:pPr>
            <w:jc w:val="right"/>
            <w:rPr>
              <w:b/>
              <w:szCs w:val="16"/>
            </w:rPr>
          </w:pPr>
        </w:p>
      </w:tc>
    </w:tr>
    <w:tr w14:paraId="2DB69524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AEF250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36B500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G/TBT/N/EGY/205/Add.2</w:t>
          </w:r>
          <w:bookmarkEnd w:id="4"/>
        </w:p>
        <w:p w:rsidR="00C14444" w:rsidRPr="00C14444" w:rsidP="00C14444" w14:paraId="36E942DB" w14:textId="77777777">
          <w:pPr>
            <w:jc w:val="center"/>
            <w:rPr>
              <w:szCs w:val="16"/>
            </w:rPr>
          </w:pPr>
        </w:p>
      </w:tc>
    </w:tr>
    <w:tr w14:paraId="3B582A9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08447C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DC2F5AF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12 November 2025</w:t>
          </w:r>
          <w:bookmarkEnd w:id="5"/>
        </w:p>
      </w:tc>
    </w:tr>
    <w:tr w14:paraId="58B9979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066D1F9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(25-7479)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392259C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379973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2F8F4A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3CEE6D1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AAB417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7629931">
    <w:abstractNumId w:val="9"/>
  </w:num>
  <w:num w:numId="2" w16cid:durableId="706682803">
    <w:abstractNumId w:val="7"/>
  </w:num>
  <w:num w:numId="3" w16cid:durableId="2041934081">
    <w:abstractNumId w:val="6"/>
  </w:num>
  <w:num w:numId="4" w16cid:durableId="176505503">
    <w:abstractNumId w:val="5"/>
  </w:num>
  <w:num w:numId="5" w16cid:durableId="1920866007">
    <w:abstractNumId w:val="4"/>
  </w:num>
  <w:num w:numId="6" w16cid:durableId="2011788555">
    <w:abstractNumId w:val="12"/>
  </w:num>
  <w:num w:numId="7" w16cid:durableId="1075396629">
    <w:abstractNumId w:val="11"/>
  </w:num>
  <w:num w:numId="8" w16cid:durableId="2109815126">
    <w:abstractNumId w:val="10"/>
  </w:num>
  <w:num w:numId="9" w16cid:durableId="12410162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9253200">
    <w:abstractNumId w:val="13"/>
  </w:num>
  <w:num w:numId="11" w16cid:durableId="765854032">
    <w:abstractNumId w:val="8"/>
  </w:num>
  <w:num w:numId="12" w16cid:durableId="1577785383">
    <w:abstractNumId w:val="3"/>
  </w:num>
  <w:num w:numId="13" w16cid:durableId="1889343911">
    <w:abstractNumId w:val="2"/>
  </w:num>
  <w:num w:numId="14" w16cid:durableId="662663518">
    <w:abstractNumId w:val="1"/>
  </w:num>
  <w:num w:numId="15" w16cid:durableId="722027255">
    <w:abstractNumId w:val="0"/>
  </w:num>
  <w:num w:numId="16" w16cid:durableId="62300396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22379"/>
    <w:rsid w:val="005336B8"/>
    <w:rsid w:val="00544326"/>
    <w:rsid w:val="00544D7E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A16D4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DD75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mailto:eos@idsc.net.eg/" TargetMode="External" /><Relationship Id="rId7" Type="http://schemas.openxmlformats.org/officeDocument/2006/relationships/hyperlink" Target="mailto:eos.tbt@eos.org.eg" TargetMode="External" /><Relationship Id="rId8" Type="http://schemas.openxmlformats.org/officeDocument/2006/relationships/hyperlink" Target="http://www.eos.org.eg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2025-11-12T14:30:00Z</dcterms:created>
  <dcterms:modified xsi:type="dcterms:W3CDTF">2025-11-12T14:30:00Z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