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7F96BB1" w14:textId="77777777">
      <w:pPr>
        <w:pStyle w:val="Title"/>
      </w:pPr>
      <w:r w:rsidRPr="002F663C">
        <w:t>NOTIFICATION</w:t>
      </w:r>
    </w:p>
    <w:p w:rsidR="002F663C" w:rsidRPr="002F663C" w:rsidP="00DD3DD7" w14:paraId="06A52358" w14:textId="77777777">
      <w:pPr>
        <w:pStyle w:val="Title3"/>
      </w:pPr>
      <w:r w:rsidRPr="002F663C">
        <w:t>Addendum</w:t>
      </w:r>
    </w:p>
    <w:p w:rsidR="002F663C" w:rsidP="001E2E4A" w14:paraId="0849A9BC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10 November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0D013EB5" w14:textId="77777777">
      <w:pPr>
        <w:rPr>
          <w:rFonts w:eastAsia="Calibri" w:cs="Times New Roman"/>
        </w:rPr>
      </w:pPr>
    </w:p>
    <w:p w:rsidR="002F663C" w:rsidRPr="002F663C" w:rsidP="002F663C" w14:paraId="03CF5C15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50C3931" w14:textId="77777777">
      <w:pPr>
        <w:rPr>
          <w:rFonts w:eastAsia="Calibri" w:cs="Times New Roman"/>
        </w:rPr>
      </w:pPr>
    </w:p>
    <w:p w:rsidR="00C14444" w:rsidRPr="002F663C" w:rsidP="002F663C" w14:paraId="00FAE30C" w14:textId="77777777">
      <w:pPr>
        <w:rPr>
          <w:rFonts w:eastAsia="Calibri" w:cs="Times New Roman"/>
        </w:rPr>
      </w:pPr>
    </w:p>
    <w:p w:rsidR="002F663C" w:rsidRPr="002F663C" w:rsidP="002F663C" w14:paraId="33E4F975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334: 2023, List by category of cosmetic products, Third Edition</w:t>
      </w:r>
    </w:p>
    <w:p w:rsidR="002F663C" w:rsidRPr="002F663C" w:rsidP="002F663C" w14:paraId="7242DCE3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A077110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A20DE93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9D893D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A894D7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06E12E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4AEFBE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4AD84F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FD2CA7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36A5147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803CBD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4AFC85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0DEE82E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60EB37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D07590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5418A14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220EEA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471280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542241C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FF0F93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A96731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8C9788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C09036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141CAC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40E091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797EAEE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F451BE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0D4497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B13BCF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C5C807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94D6F5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AB4924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3B82FF1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C13EF91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update WTO Members that the Draft East African Standard, DEAS 334: 2023, List by category of cosmetic products, Third Edition notified in G/TBT/N/BDI/366, G/TBT/N/KEN/1446, G/TBT/N/RWA/877, G/TBT/N/TZA/980, G/TBT/N/UGA/1783, G/TBT/N/BDI/366/Add.1, G/TBT/N/KEN/1446/Add.1, G/TBT/N/RWA/877/Add.1, G/TBT/N/TZA/980/Add.1 and G/TBT/N/UGA/1783/Add.1 was adopted by Uganda on 30 September 2025 as a Uganda Standard, US EAS 334:2024, List by category of cosmetic products (Second edition).</w:t>
      </w:r>
      <w:r w:rsidRPr="002F663C">
        <w:rPr>
          <w:rFonts w:eastAsia="Calibri" w:cs="Times New Roman"/>
          <w:szCs w:val="18"/>
        </w:rPr>
        <w:t xml:space="preserve"> The Standard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43DA5E4C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B607489" w14:textId="77777777">
      <w:pPr>
        <w:jc w:val="center"/>
        <w:rPr>
          <w:b/>
        </w:rPr>
      </w:pPr>
    </w:p>
    <w:p w:rsidR="00A1565D" w:rsidP="003971FF" w14:paraId="2E6366F7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45AC386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23281AB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92894B8" w14:textId="77777777">
      <w:r>
        <w:separator/>
      </w:r>
    </w:p>
  </w:footnote>
  <w:footnote w:type="continuationSeparator" w:id="1">
    <w:p w:rsidR="004D3A6A" w:rsidP="00ED54E0" w14:paraId="264451B2" w14:textId="77777777">
      <w:r>
        <w:continuationSeparator/>
      </w:r>
    </w:p>
  </w:footnote>
  <w:footnote w:id="2">
    <w:p w:rsidR="007F6EA2" w14:paraId="47F93C33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EEBAC0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02328B7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81E0E2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412D76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40192" w:rsidRPr="00DD3DD7" w:rsidP="00DD3DD7" w14:paraId="07A2B8B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G/TBT/N/BDI/366/Add.2, G/TBT/N/KEN/1446/Add.2</w:t>
    </w:r>
  </w:p>
  <w:p w:rsidR="00C40192" w:rsidRPr="00DD3DD7" w:rsidP="00DD3DD7" w14:paraId="08956E7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G/TBT/N/RWA/877/Add.2, G/TBT/N/</w:t>
    </w:r>
    <w:r w:rsidRPr="00DD3DD7">
      <w:t>TZA</w:t>
    </w:r>
    <w:r w:rsidRPr="00DD3DD7">
      <w:t>/980/Add.2</w:t>
    </w:r>
  </w:p>
  <w:p w:rsidR="00DD3DD7" w:rsidRPr="002A7785" w:rsidP="00DD3DD7" w14:paraId="67BCB71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r w:rsidRPr="002A7785">
      <w:rPr>
        <w:lang w:val="es-ES"/>
      </w:rPr>
      <w:t>G/TBT/N/UGA/1783/Add.2</w:t>
    </w:r>
    <w:bookmarkEnd w:id="3"/>
  </w:p>
  <w:p w:rsidR="00DD3DD7" w:rsidRPr="002A7785" w:rsidP="00DD3DD7" w14:paraId="4DC87C4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:rsidR="00DD3DD7" w:rsidRPr="00DD3DD7" w:rsidP="00DD3DD7" w14:paraId="1F541C2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78C93A7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C2DC63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4E2950A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37C8CAD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C876927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3198E4F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675493C" w14:textId="77777777">
          <w:pPr>
            <w:jc w:val="right"/>
            <w:rPr>
              <w:b/>
              <w:szCs w:val="16"/>
            </w:rPr>
          </w:pPr>
        </w:p>
      </w:tc>
    </w:tr>
    <w:tr w14:paraId="3F87DDF5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1D9B54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C40192" w:rsidRPr="002F663C" w:rsidP="00DD3DD7" w14:paraId="680CB398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G/TBT/N/BDI/366/Add.2, G/TBT/N/KEN/1446/Add.2</w:t>
          </w:r>
        </w:p>
        <w:p w:rsidR="00C40192" w:rsidRPr="002F663C" w:rsidP="00DD3DD7" w14:paraId="4A52B4A5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G/TBT/N/RWA/877/Add.2,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/980/Add.2</w:t>
          </w:r>
        </w:p>
        <w:p w:rsidR="00DD3DD7" w:rsidRPr="002A7785" w:rsidP="00DD3DD7" w14:paraId="61E90364" w14:textId="7777777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2A7785">
            <w:rPr>
              <w:rFonts w:eastAsia="Calibri" w:cs="Times New Roman"/>
              <w:b/>
              <w:szCs w:val="16"/>
              <w:lang w:val="es-ES"/>
            </w:rPr>
            <w:t>G/TBT/N/UGA/1783/Add.2</w:t>
          </w:r>
          <w:bookmarkEnd w:id="4"/>
        </w:p>
        <w:p w:rsidR="00C14444" w:rsidRPr="002A7785" w:rsidP="00C14444" w14:paraId="43341148" w14:textId="77777777">
          <w:pPr>
            <w:jc w:val="center"/>
            <w:rPr>
              <w:szCs w:val="16"/>
              <w:lang w:val="es-ES"/>
            </w:rPr>
          </w:pPr>
        </w:p>
      </w:tc>
    </w:tr>
    <w:tr w14:paraId="1FDABBA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2A7785" w:rsidP="00425DC5" w14:paraId="5A5AE1EF" w14:textId="77777777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B9A772C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10 November 2025</w:t>
          </w:r>
          <w:bookmarkEnd w:id="5"/>
        </w:p>
      </w:tc>
    </w:tr>
    <w:tr w14:paraId="1DACE5C3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55E12CB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(25-7395)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503CBC4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CAB3A5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CF72F3A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1DB7F31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FE9F6A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47745335">
    <w:abstractNumId w:val="9"/>
  </w:num>
  <w:num w:numId="2" w16cid:durableId="20671728">
    <w:abstractNumId w:val="7"/>
  </w:num>
  <w:num w:numId="3" w16cid:durableId="1613517195">
    <w:abstractNumId w:val="6"/>
  </w:num>
  <w:num w:numId="4" w16cid:durableId="596333230">
    <w:abstractNumId w:val="5"/>
  </w:num>
  <w:num w:numId="5" w16cid:durableId="148601599">
    <w:abstractNumId w:val="4"/>
  </w:num>
  <w:num w:numId="6" w16cid:durableId="108742002">
    <w:abstractNumId w:val="12"/>
  </w:num>
  <w:num w:numId="7" w16cid:durableId="1991397901">
    <w:abstractNumId w:val="11"/>
  </w:num>
  <w:num w:numId="8" w16cid:durableId="2061634539">
    <w:abstractNumId w:val="10"/>
  </w:num>
  <w:num w:numId="9" w16cid:durableId="17107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24168460">
    <w:abstractNumId w:val="13"/>
  </w:num>
  <w:num w:numId="11" w16cid:durableId="953295063">
    <w:abstractNumId w:val="8"/>
  </w:num>
  <w:num w:numId="12" w16cid:durableId="1736010750">
    <w:abstractNumId w:val="3"/>
  </w:num>
  <w:num w:numId="13" w16cid:durableId="1893734695">
    <w:abstractNumId w:val="2"/>
  </w:num>
  <w:num w:numId="14" w16cid:durableId="1672633531">
    <w:abstractNumId w:val="1"/>
  </w:num>
  <w:num w:numId="15" w16cid:durableId="1825662532">
    <w:abstractNumId w:val="0"/>
  </w:num>
  <w:num w:numId="16" w16cid:durableId="54309987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A7785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30DB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8365C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D4BCC"/>
    <w:rsid w:val="00BE5468"/>
    <w:rsid w:val="00BF067B"/>
    <w:rsid w:val="00C11EAC"/>
    <w:rsid w:val="00C14444"/>
    <w:rsid w:val="00C15F6D"/>
    <w:rsid w:val="00C2459D"/>
    <w:rsid w:val="00C305D7"/>
    <w:rsid w:val="00C30F2A"/>
    <w:rsid w:val="00C40192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240A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024B2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EE9D2A-2942-467F-B023-8FE3CF9FC60A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2025-11-10T14:09:00Z</dcterms:created>
  <dcterms:modified xsi:type="dcterms:W3CDTF">2025-11-10T14:19:00Z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