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9099BB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0A8754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9A819E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BE0A4C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0F6AF7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2B5A44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5D6BCE9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9F420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1E071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F03AC7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AFB3AC6" w14:textId="77777777">
            <w:r w:rsidRPr="00C379C8">
              <w:t>Telecom Engineering Centre,</w:t>
            </w:r>
          </w:p>
          <w:p w:rsidR="00EE3A11" w:rsidRPr="00C379C8" w:rsidP="000C3B6C" w14:paraId="730AA1F5" w14:textId="77777777">
            <w:pPr>
              <w:spacing w:after="120"/>
            </w:pPr>
            <w:r w:rsidRPr="00C379C8">
              <w:t>Department of Telecommunication</w:t>
            </w:r>
          </w:p>
        </w:tc>
      </w:tr>
      <w:tr w14:paraId="042C975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9568D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FE375D6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2727A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B7B81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C1EBE2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 products</w:t>
            </w:r>
          </w:p>
        </w:tc>
      </w:tr>
      <w:tr w14:paraId="0BA42B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C1E77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5D8D14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Test Guide for Small Size 5G Core (TEC 21121:2025); (321 page(s), in English)</w:t>
            </w:r>
          </w:p>
          <w:p w:rsidR="000C3B6C" w:rsidRPr="000C3B6C" w:rsidP="002F6A28" w14:paraId="69E0D0C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B2E22" w:rsidRPr="00CE6C29" w:rsidP="002F6A28" w14:paraId="70B7440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https://members.wto.org/crnattachments/2025/TBT/IND/25_07599_00_e.pdf</w:t>
              </w:r>
            </w:hyperlink>
          </w:p>
          <w:p w:rsidR="002B2E22" w:rsidRPr="00CE6C29" w:rsidP="002F6A28" w14:paraId="41B9AE8A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https://tec.gov.in/pdf/consultations/Draft%20Test%20Guide%20for%20Small%20Size_5G_Core%2022.10.2025.pdf</w:t>
              </w:r>
            </w:hyperlink>
          </w:p>
          <w:p w:rsidR="002B2E22" w:rsidRPr="00CE6C29" w:rsidP="002F6A28" w14:paraId="0B69B07D" w14:textId="77777777">
            <w:pPr>
              <w:rPr>
                <w:iCs/>
              </w:rPr>
            </w:pPr>
            <w:r w:rsidRPr="00CE6C29">
              <w:rPr>
                <w:iCs/>
              </w:rPr>
              <w:t>Telecommunication Engineering Centre (TEC)</w:t>
            </w:r>
          </w:p>
          <w:p w:rsidR="002B2E22" w:rsidRPr="00CE6C29" w:rsidP="002F6A28" w14:paraId="70A46268" w14:textId="77777777">
            <w:pPr>
              <w:rPr>
                <w:iCs/>
              </w:rPr>
            </w:pPr>
            <w:r w:rsidRPr="00CE6C29">
              <w:rPr>
                <w:iCs/>
              </w:rPr>
              <w:t>Contact Person: Mr. Arvind Kumar Tripathi, DDG(IMP &amp; TEP)</w:t>
            </w:r>
          </w:p>
          <w:p w:rsidR="002B2E22" w:rsidRPr="00CE6C29" w:rsidP="002F6A28" w14:paraId="6D60160E" w14:textId="77777777">
            <w:pPr>
              <w:rPr>
                <w:iCs/>
              </w:rPr>
            </w:pPr>
            <w:r w:rsidRPr="00CE6C29">
              <w:rPr>
                <w:iCs/>
              </w:rPr>
              <w:t>Room No: 356, Khurshid Lal Bhawan, Janpath, New Delhi-110001, India.</w:t>
            </w:r>
          </w:p>
          <w:p w:rsidR="002B2E22" w:rsidRPr="00CE6C29" w:rsidP="002F6A28" w14:paraId="1A3B150B" w14:textId="77777777">
            <w:pPr>
              <w:rPr>
                <w:iCs/>
              </w:rPr>
            </w:pPr>
            <w:r w:rsidRPr="00CE6C29">
              <w:rPr>
                <w:iCs/>
              </w:rPr>
              <w:t>Contact Number : +(91) 011-23739400</w:t>
            </w:r>
          </w:p>
          <w:p w:rsidR="002B2E22" w:rsidRPr="00CE6C29" w:rsidP="002F6A28" w14:paraId="67A30782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  <w:p w:rsidR="002B2E22" w:rsidRPr="00CE6C29" w:rsidP="002F6A28" w14:paraId="7463EF20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</w:t>
              </w:r>
            </w:hyperlink>
          </w:p>
          <w:p w:rsidR="002B2E22" w:rsidRPr="00CE6C29" w:rsidP="002F6A28" w14:paraId="38D983D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 ID of TBT Enquiry Point: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</w:tc>
      </w:tr>
      <w:tr w14:paraId="6E83B9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1EBC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A3496A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enumerates detailed test schedule and procedure for evaluating conformance / functionality / requirements / performance of Small Size 5G Core as per GR/IR/Applicant's spec. No GR No.: TEC 21120:2024</w:t>
            </w:r>
          </w:p>
        </w:tc>
      </w:tr>
      <w:tr w14:paraId="76DA14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62705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17BD65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formulate the test schedule and test procedure against the standard for Generic Requirements (GR) of Small Size 5G Core (TEC 21120:2024)</w:t>
            </w:r>
          </w:p>
        </w:tc>
      </w:tr>
      <w:tr w14:paraId="717EEF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751775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B5C6D1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3D3054C" w14:textId="77777777">
            <w:pPr>
              <w:spacing w:before="120" w:after="120"/>
            </w:pPr>
            <w:r w:rsidRPr="002F6A28">
              <w:t>-</w:t>
            </w:r>
          </w:p>
        </w:tc>
      </w:tr>
      <w:tr w14:paraId="697197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DB9D8B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DBC615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EF0080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449E9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5C7BC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A94509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6E4135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36C68E5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A4FF0C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7D5EE11" w14:textId="77777777">
            <w:r w:rsidRPr="00CE6C29">
              <w:t>Telecommunication Engineering Centre (TEC)</w:t>
            </w:r>
          </w:p>
          <w:p w:rsidR="00CE6C29" w:rsidRPr="00CE6C29" w:rsidP="000C3B6C" w14:paraId="151AFD49" w14:textId="77777777">
            <w:r w:rsidRPr="00CE6C29">
              <w:t>Contact Person: Mr. Arvind Kumar Tripathi, DDG(IMP &amp; TEP)</w:t>
            </w:r>
          </w:p>
          <w:p w:rsidR="00CE6C29" w:rsidRPr="00CE6C29" w:rsidP="000C3B6C" w14:paraId="47739DB4" w14:textId="77777777">
            <w:r w:rsidRPr="00CE6C29">
              <w:t>Room No: 356, Khurshid Lal Bhawan, Janpath, New Delhi-110001, India.</w:t>
            </w:r>
          </w:p>
          <w:p w:rsidR="00CE6C29" w:rsidRPr="00CE6C29" w:rsidP="000C3B6C" w14:paraId="3975E778" w14:textId="77777777">
            <w:r w:rsidRPr="00CE6C29">
              <w:t>Contact Number : +(91) 011-23739400</w:t>
            </w:r>
          </w:p>
          <w:p w:rsidR="00CE6C29" w:rsidRPr="00CE6C29" w:rsidP="000C3B6C" w14:paraId="7B3DC1B4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  <w:p w:rsidR="00CE6C29" w:rsidRPr="00CE6C29" w:rsidP="000C3B6C" w14:paraId="0B3D11CD" w14:textId="77777777"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https://www.tec.gov.in</w:t>
              </w:r>
            </w:hyperlink>
          </w:p>
          <w:p w:rsidR="00CE6C29" w:rsidRPr="00CE6C29" w:rsidP="000C3B6C" w14:paraId="40E09F3E" w14:textId="77777777">
            <w:pPr>
              <w:spacing w:after="120"/>
            </w:pPr>
            <w:r w:rsidRPr="00CE6C29">
              <w:t xml:space="preserve">Email ID of TBT Enquiry Point: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</w:tc>
      </w:tr>
    </w:tbl>
    <w:p w:rsidR="00EE3A11" w:rsidRPr="002F6A28" w:rsidP="00887259" w14:paraId="227FC97C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36CBED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3730AF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F9AC81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C9C6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4C0EC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84347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822224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E931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G/TBT/N/IND/419</w:t>
    </w:r>
    <w:bookmarkEnd w:id="0"/>
  </w:p>
  <w:p w:rsidR="009239F7" w:rsidRPr="002F6A28" w:rsidP="009239F7" w14:paraId="1A0B3B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BF1BD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4073E1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ED9278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F899B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2D6DC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AB7451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BCE8E1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E2E8BD4" w14:textId="77777777">
          <w:pPr>
            <w:jc w:val="right"/>
            <w:rPr>
              <w:b/>
              <w:szCs w:val="16"/>
            </w:rPr>
          </w:pPr>
        </w:p>
      </w:tc>
    </w:tr>
    <w:tr w14:paraId="290F7D0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3E3688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62E4B6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G/TBT/N/IND/419</w:t>
          </w:r>
          <w:bookmarkEnd w:id="2"/>
        </w:p>
      </w:tc>
    </w:tr>
    <w:tr w14:paraId="3D9D767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3BF10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9B371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112E5F8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CD6E93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(25-7261)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BBE5E2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F273D9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B13665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24A804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F72AC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8936705">
    <w:abstractNumId w:val="9"/>
  </w:num>
  <w:num w:numId="2" w16cid:durableId="80219421">
    <w:abstractNumId w:val="7"/>
  </w:num>
  <w:num w:numId="3" w16cid:durableId="1032850978">
    <w:abstractNumId w:val="6"/>
  </w:num>
  <w:num w:numId="4" w16cid:durableId="1006057787">
    <w:abstractNumId w:val="5"/>
  </w:num>
  <w:num w:numId="5" w16cid:durableId="1105346106">
    <w:abstractNumId w:val="4"/>
  </w:num>
  <w:num w:numId="6" w16cid:durableId="1461725647">
    <w:abstractNumId w:val="12"/>
  </w:num>
  <w:num w:numId="7" w16cid:durableId="644894350">
    <w:abstractNumId w:val="11"/>
  </w:num>
  <w:num w:numId="8" w16cid:durableId="904873052">
    <w:abstractNumId w:val="10"/>
  </w:num>
  <w:num w:numId="9" w16cid:durableId="18875269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2702921">
    <w:abstractNumId w:val="13"/>
  </w:num>
  <w:num w:numId="11" w16cid:durableId="753631019">
    <w:abstractNumId w:val="8"/>
  </w:num>
  <w:num w:numId="12" w16cid:durableId="203249157">
    <w:abstractNumId w:val="3"/>
  </w:num>
  <w:num w:numId="13" w16cid:durableId="1222904247">
    <w:abstractNumId w:val="2"/>
  </w:num>
  <w:num w:numId="14" w16cid:durableId="1027870376">
    <w:abstractNumId w:val="1"/>
  </w:num>
  <w:num w:numId="15" w16cid:durableId="1868256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5B1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B2E22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23364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IND/25_07599_00_e.pdf" TargetMode="External" /><Relationship Id="rId6" Type="http://schemas.openxmlformats.org/officeDocument/2006/relationships/hyperlink" Target="https://tec.gov.in/pdf/consultations/Draft%20Test%20Guide%20for%20Small%20Size_5G_Core%2022.10.2025.pdf" TargetMode="External" /><Relationship Id="rId7" Type="http://schemas.openxmlformats.org/officeDocument/2006/relationships/hyperlink" Target="mailto:tbtenquirytel.tec@gov.in" TargetMode="External" /><Relationship Id="rId8" Type="http://schemas.openxmlformats.org/officeDocument/2006/relationships/hyperlink" Target="https://www.tec.gov.in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2025-11-07T09:38:00Z</dcterms:created>
  <dcterms:modified xsi:type="dcterms:W3CDTF">2025-11-07T09:38:00Z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