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1BB2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1A8481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E30C8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7839E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4644C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6E79DD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2E9F7CC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A5AFE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6E73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B63650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F27B462" w14:textId="77777777">
            <w:r w:rsidRPr="00C379C8">
              <w:t>Internet of Things (IoT) Division</w:t>
            </w:r>
          </w:p>
          <w:p w:rsidR="00EE3A11" w:rsidRPr="00C379C8" w:rsidP="000C3B6C" w14:paraId="013FCA3A" w14:textId="77777777">
            <w:r w:rsidRPr="00C379C8">
              <w:t>Telecommunication Engineering Centre (TEC)</w:t>
            </w:r>
          </w:p>
          <w:p w:rsidR="00EE3A11" w:rsidRPr="00C379C8" w:rsidP="000C3B6C" w14:paraId="073DD682" w14:textId="77777777">
            <w:pPr>
              <w:spacing w:after="120"/>
            </w:pPr>
            <w:r w:rsidRPr="00C379C8">
              <w:t>Department of Telecommunications (DoT)</w:t>
            </w:r>
          </w:p>
        </w:tc>
      </w:tr>
      <w:tr w14:paraId="3F2FFA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F4F30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31B73A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E523D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B821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8F807D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products</w:t>
            </w:r>
          </w:p>
        </w:tc>
      </w:tr>
      <w:tr w14:paraId="2F0B7D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200BA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C6C57E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ER on "Smart Electricity Meter, TEC 28362401",; (11 page(s), in English)</w:t>
            </w:r>
          </w:p>
          <w:p w:rsidR="000C3B6C" w:rsidRPr="000C3B6C" w:rsidP="002F6A28" w14:paraId="4375A01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16023" w:rsidRPr="00CE6C29" w:rsidP="002F6A28" w14:paraId="128ABA3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https://members.wto.org/crnattachments/2025/TBT/IND/25_07597_00_e.pdf</w:t>
              </w:r>
            </w:hyperlink>
          </w:p>
          <w:p w:rsidR="00B16023" w:rsidRPr="00CE6C29" w:rsidP="002F6A28" w14:paraId="6F179EFB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https://www.tec.gov.in/pdf/consultations/ER%20of%20Smart%20Electricity%20Meter.pdf</w:t>
              </w:r>
            </w:hyperlink>
          </w:p>
          <w:p w:rsidR="00B16023" w:rsidRPr="00CE6C29" w:rsidP="002F6A28" w14:paraId="783B07CE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B16023" w:rsidRPr="00CE6C29" w:rsidP="002F6A28" w14:paraId="0BA75729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 (IMP &amp; TEP)</w:t>
            </w:r>
          </w:p>
          <w:p w:rsidR="00B16023" w:rsidRPr="00CE6C29" w:rsidP="002F6A28" w14:paraId="2DC773F9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</w:t>
            </w:r>
          </w:p>
          <w:p w:rsidR="00B16023" w:rsidRPr="00CE6C29" w:rsidP="002F6A28" w14:paraId="57B8D426" w14:textId="77777777">
            <w:pPr>
              <w:rPr>
                <w:iCs/>
              </w:rPr>
            </w:pPr>
            <w:r w:rsidRPr="00CE6C29">
              <w:rPr>
                <w:iCs/>
              </w:rPr>
              <w:t>Janpath, New Delhi-110001, India.</w:t>
            </w:r>
          </w:p>
          <w:p w:rsidR="00B16023" w:rsidRPr="00CE6C29" w:rsidP="002F6A28" w14:paraId="68AF9496" w14:textId="77777777">
            <w:pPr>
              <w:rPr>
                <w:iCs/>
              </w:rPr>
            </w:pPr>
            <w:r w:rsidRPr="00CE6C29">
              <w:rPr>
                <w:iCs/>
              </w:rPr>
              <w:t>Contact Number – +(91) 11-23739400</w:t>
            </w:r>
          </w:p>
          <w:p w:rsidR="00B16023" w:rsidRPr="00CE6C29" w:rsidP="002F6A28" w14:paraId="32E4361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B16023" w:rsidRPr="00CE6C29" w:rsidP="002F6A28" w14:paraId="77FB7335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Website-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</w:t>
              </w:r>
            </w:hyperlink>
          </w:p>
          <w:p w:rsidR="00B16023" w:rsidRPr="00CE6C29" w:rsidP="002F6A28" w14:paraId="047F9F36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3DCE16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EA1C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E4D7D5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proposed document contains the essential requirements for Smart Electricity Meter working on wired or wireless (cellular/ non cellular) communication technologies. </w:t>
            </w:r>
          </w:p>
        </w:tc>
      </w:tr>
      <w:tr w14:paraId="405D47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3940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D6FAD6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proposed document of ER on "Smart Electricity Meter, TEC 28362401".</w:t>
            </w:r>
          </w:p>
        </w:tc>
      </w:tr>
      <w:tr w14:paraId="167A91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58256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42C5D1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4FAD999" w14:textId="77777777">
            <w:pPr>
              <w:spacing w:before="120" w:after="120"/>
            </w:pPr>
            <w:r w:rsidRPr="002F6A28">
              <w:t>-</w:t>
            </w:r>
          </w:p>
        </w:tc>
      </w:tr>
      <w:tr w14:paraId="71C37A5D" w14:textId="77777777" w:rsidTr="00C866FE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EE3A11" w:rsidRPr="002F6A28" w:rsidP="002F6A28" w14:paraId="772EDF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C471F8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F913C4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ABA8C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33A2F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A3F387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666445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1C59656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94BE9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15FB4D0" w14:textId="77777777">
            <w:r w:rsidRPr="00CE6C29">
              <w:t>Telecommunication Engineering Centre (TEC)</w:t>
            </w:r>
          </w:p>
          <w:p w:rsidR="00CE6C29" w:rsidRPr="00CE6C29" w:rsidP="000C3B6C" w14:paraId="2FA87E3C" w14:textId="77777777">
            <w:r w:rsidRPr="00CE6C29">
              <w:t>Contact Person: Mr. Arvind Kumar Tripathi, DDG (IMP &amp; TEP)</w:t>
            </w:r>
          </w:p>
          <w:p w:rsidR="00CE6C29" w:rsidRPr="00CE6C29" w:rsidP="000C3B6C" w14:paraId="6DFF8222" w14:textId="77777777">
            <w:r w:rsidRPr="00CE6C29">
              <w:t>Room No: 356, Khurshid Lal Bhawan</w:t>
            </w:r>
          </w:p>
          <w:p w:rsidR="00CE6C29" w:rsidRPr="00CE6C29" w:rsidP="000C3B6C" w14:paraId="7E305759" w14:textId="77777777">
            <w:r w:rsidRPr="00CE6C29">
              <w:t>Janpath, New Delhi-110001, India.</w:t>
            </w:r>
          </w:p>
          <w:p w:rsidR="00CE6C29" w:rsidRPr="00CE6C29" w:rsidP="000C3B6C" w14:paraId="1F93DB0F" w14:textId="77777777">
            <w:r w:rsidRPr="00CE6C29">
              <w:t>Contact Number – +(91) 11-23739400</w:t>
            </w:r>
          </w:p>
          <w:p w:rsidR="00CE6C29" w:rsidRPr="00CE6C29" w:rsidP="000C3B6C" w14:paraId="06478D51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02051F1E" w14:textId="77777777">
            <w:r w:rsidRPr="00CE6C29">
              <w:t xml:space="preserve">Website-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19876857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619BB34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5F8AB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53E11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586EF9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626E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03EBE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220C6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E7359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A192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G/TBT/N/IND/417</w:t>
    </w:r>
    <w:bookmarkEnd w:id="0"/>
  </w:p>
  <w:p w:rsidR="009239F7" w:rsidRPr="002F6A28" w:rsidP="009239F7" w14:paraId="018D8A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F6D2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10751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8929F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A06E0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A9F0D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39CA4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51BE77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8BC60D" w14:textId="77777777">
          <w:pPr>
            <w:jc w:val="right"/>
            <w:rPr>
              <w:b/>
              <w:szCs w:val="16"/>
            </w:rPr>
          </w:pPr>
        </w:p>
      </w:tc>
    </w:tr>
    <w:tr w14:paraId="65582AF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7129CD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01734F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G/TBT/N/IND/417</w:t>
          </w:r>
          <w:bookmarkEnd w:id="2"/>
        </w:p>
      </w:tc>
    </w:tr>
    <w:tr w14:paraId="63E0E0B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7639C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924EA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6F38C41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51ADC1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(25-7256)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7936D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1D43CD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FC6BFB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6B53C3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62EA7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3536673">
    <w:abstractNumId w:val="9"/>
  </w:num>
  <w:num w:numId="2" w16cid:durableId="1545487286">
    <w:abstractNumId w:val="7"/>
  </w:num>
  <w:num w:numId="3" w16cid:durableId="6448840">
    <w:abstractNumId w:val="6"/>
  </w:num>
  <w:num w:numId="4" w16cid:durableId="1519999064">
    <w:abstractNumId w:val="5"/>
  </w:num>
  <w:num w:numId="5" w16cid:durableId="332227049">
    <w:abstractNumId w:val="4"/>
  </w:num>
  <w:num w:numId="6" w16cid:durableId="1352612251">
    <w:abstractNumId w:val="12"/>
  </w:num>
  <w:num w:numId="7" w16cid:durableId="1339573704">
    <w:abstractNumId w:val="11"/>
  </w:num>
  <w:num w:numId="8" w16cid:durableId="2088990167">
    <w:abstractNumId w:val="10"/>
  </w:num>
  <w:num w:numId="9" w16cid:durableId="7469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1025664">
    <w:abstractNumId w:val="13"/>
  </w:num>
  <w:num w:numId="11" w16cid:durableId="655836698">
    <w:abstractNumId w:val="8"/>
  </w:num>
  <w:num w:numId="12" w16cid:durableId="660231384">
    <w:abstractNumId w:val="3"/>
  </w:num>
  <w:num w:numId="13" w16cid:durableId="43726039">
    <w:abstractNumId w:val="2"/>
  </w:num>
  <w:num w:numId="14" w16cid:durableId="2017220480">
    <w:abstractNumId w:val="1"/>
  </w:num>
  <w:num w:numId="15" w16cid:durableId="81626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14DB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023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5265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66FE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B526B"/>
    <w:rsid w:val="00DE50DB"/>
    <w:rsid w:val="00DF6AE1"/>
    <w:rsid w:val="00E147CB"/>
    <w:rsid w:val="00E17516"/>
    <w:rsid w:val="00E20B42"/>
    <w:rsid w:val="00E212F4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0270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597_00_e.pdf" TargetMode="External" /><Relationship Id="rId6" Type="http://schemas.openxmlformats.org/officeDocument/2006/relationships/hyperlink" Target="https://www.tec.gov.in/pdf/consultations/ER%20of%20Smart%20Electricity%20Meter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2025-11-07T08:25:00Z</dcterms:created>
  <dcterms:modified xsi:type="dcterms:W3CDTF">2025-11-07T08:36:00Z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