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35EC0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AD11F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967AB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6823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EE4D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10556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14A844E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1E8B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751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369A2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813015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084054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DA2F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6C5D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98DE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41B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A44FD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5DE286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A923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3B2F1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02E9BF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035A6" w:rsidRPr="00CE6C29" w:rsidP="002F6A28" w14:paraId="5C56606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https://members.wto.org/crnattachments/2025/TBT/JPN/25_07244_00_e.pdf</w:t>
              </w:r>
            </w:hyperlink>
          </w:p>
          <w:p w:rsidR="00D035A6" w:rsidRPr="00CE6C29" w:rsidP="002F6A28" w14:paraId="78BE3713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D035A6" w:rsidRPr="00CE6C29" w:rsidP="002F6A28" w14:paraId="3453BFF3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D035A6" w:rsidRPr="00CE6C29" w:rsidP="002F6A28" w14:paraId="0BF7A46C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D035A6" w:rsidRPr="00CE6C29" w:rsidP="002F6A28" w14:paraId="366B803A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D035A6" w:rsidRPr="00CE6C29" w:rsidP="002F6A28" w14:paraId="5523055D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D035A6" w:rsidRPr="00CE6C29" w:rsidP="002F6A28" w14:paraId="3B91A7E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109ED3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5E4B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75B4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3 substances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016FCB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29DD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25FD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221AB7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8EEE5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FDE34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A22C03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4A7F51D8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1173B4BF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1EE9BEBB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846E062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G/TBT/N/JPN/877</w:t>
              </w:r>
            </w:hyperlink>
          </w:p>
        </w:tc>
      </w:tr>
      <w:tr w14:paraId="2D8D4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0E5B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CDD9D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29 October 2025</w:t>
            </w:r>
          </w:p>
          <w:p w:rsidR="00EE3A11" w:rsidRPr="002F6A28" w:rsidP="008953C4" w14:paraId="372BFCC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8 November 2025</w:t>
            </w:r>
          </w:p>
        </w:tc>
      </w:tr>
      <w:tr w14:paraId="7A2DD5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784D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407E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35B48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055A94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F172C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FCC3BDF" w14:textId="77777777">
            <w:r w:rsidRPr="00CE6C29">
              <w:t>Japan Enquiry Point</w:t>
            </w:r>
          </w:p>
          <w:p w:rsidR="00CE6C29" w:rsidRPr="00CE6C29" w:rsidP="000C3B6C" w14:paraId="292180E7" w14:textId="77777777">
            <w:r w:rsidRPr="00CE6C29">
              <w:t>International Trade Division,</w:t>
            </w:r>
          </w:p>
          <w:p w:rsidR="00CE6C29" w:rsidRPr="00CE6C29" w:rsidP="000C3B6C" w14:paraId="055ADBD0" w14:textId="77777777">
            <w:r w:rsidRPr="00CE6C29">
              <w:t>Economic Affairs Bureau,</w:t>
            </w:r>
          </w:p>
          <w:p w:rsidR="00CE6C29" w:rsidRPr="00CE6C29" w:rsidP="000C3B6C" w14:paraId="09AF6F64" w14:textId="77777777">
            <w:r w:rsidRPr="00CE6C29">
              <w:t>Ministry of Foreign Affairs</w:t>
            </w:r>
          </w:p>
          <w:p w:rsidR="00CE6C29" w:rsidRPr="00CE6C29" w:rsidP="000C3B6C" w14:paraId="2A5104FA" w14:textId="77777777">
            <w:r w:rsidRPr="00CE6C29">
              <w:t>Fax: (+81 3) 5501 8343</w:t>
            </w:r>
          </w:p>
          <w:p w:rsidR="00CE6C29" w:rsidRPr="00CE6C29" w:rsidP="000C3B6C" w14:paraId="0138C6C3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enquiry@mofa.go.jp</w:t>
              </w:r>
            </w:hyperlink>
          </w:p>
        </w:tc>
      </w:tr>
    </w:tbl>
    <w:p w:rsidR="00EE3A11" w:rsidRPr="002F6A28" w:rsidP="00887259" w14:paraId="4B624F8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3A9EB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4D71A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9B1AA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FFE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F3A7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6939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DF7B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1968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G/TBT/N/JPN/884</w:t>
    </w:r>
    <w:bookmarkEnd w:id="0"/>
  </w:p>
  <w:p w:rsidR="009239F7" w:rsidRPr="002F6A28" w:rsidP="009239F7" w14:paraId="56CEF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3B91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54C2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B080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3175E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84620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1CC8A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38DB2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3D4F6D" w14:textId="77777777">
          <w:pPr>
            <w:jc w:val="right"/>
            <w:rPr>
              <w:b/>
              <w:szCs w:val="16"/>
            </w:rPr>
          </w:pPr>
        </w:p>
      </w:tc>
    </w:tr>
    <w:tr w14:paraId="5D69620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4AE0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A0BC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G/TBT/N/JPN/884</w:t>
          </w:r>
          <w:bookmarkEnd w:id="2"/>
        </w:p>
      </w:tc>
    </w:tr>
    <w:tr w14:paraId="30EDF0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E2D5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19EEE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October 2025</w:t>
          </w:r>
          <w:bookmarkEnd w:id="3"/>
          <w:bookmarkEnd w:id="4"/>
        </w:p>
      </w:tc>
    </w:tr>
    <w:tr w14:paraId="6420A1D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1EF30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55EE26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AA55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ECE0A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73986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935E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10913801">
    <w:abstractNumId w:val="9"/>
  </w:num>
  <w:num w:numId="2" w16cid:durableId="846602282">
    <w:abstractNumId w:val="7"/>
  </w:num>
  <w:num w:numId="3" w16cid:durableId="506941898">
    <w:abstractNumId w:val="6"/>
  </w:num>
  <w:num w:numId="4" w16cid:durableId="2064522678">
    <w:abstractNumId w:val="5"/>
  </w:num>
  <w:num w:numId="5" w16cid:durableId="1778137615">
    <w:abstractNumId w:val="4"/>
  </w:num>
  <w:num w:numId="6" w16cid:durableId="672801913">
    <w:abstractNumId w:val="12"/>
  </w:num>
  <w:num w:numId="7" w16cid:durableId="1273899573">
    <w:abstractNumId w:val="11"/>
  </w:num>
  <w:num w:numId="8" w16cid:durableId="67964931">
    <w:abstractNumId w:val="10"/>
  </w:num>
  <w:num w:numId="9" w16cid:durableId="10706197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1640797">
    <w:abstractNumId w:val="13"/>
  </w:num>
  <w:num w:numId="11" w16cid:durableId="450249754">
    <w:abstractNumId w:val="8"/>
  </w:num>
  <w:num w:numId="12" w16cid:durableId="1086152911">
    <w:abstractNumId w:val="3"/>
  </w:num>
  <w:num w:numId="13" w16cid:durableId="1999306971">
    <w:abstractNumId w:val="2"/>
  </w:num>
  <w:num w:numId="14" w16cid:durableId="1144354041">
    <w:abstractNumId w:val="1"/>
  </w:num>
  <w:num w:numId="15" w16cid:durableId="1117414044">
    <w:abstractNumId w:val="0"/>
  </w:num>
  <w:num w:numId="16" w16cid:durableId="19414525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17F7"/>
    <w:rsid w:val="00943D5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35A6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9AFA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JPN/25_07244_00_e.pdf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www.japaneselawtranslation.go.jp/en/laws/view/3213" TargetMode="External" /><Relationship Id="rId8" Type="http://schemas.openxmlformats.org/officeDocument/2006/relationships/hyperlink" Target="https://eping.wto.org/en/Search/Index?viewData=G/TBT/N/JPN/877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2025-10-29T09:58:00Z</dcterms:created>
  <dcterms:modified xsi:type="dcterms:W3CDTF">2025-10-29T09:58:00Z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