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2ED0068A" w14:textId="77777777">
      <w:pPr>
        <w:pStyle w:val="Title"/>
      </w:pPr>
      <w:r w:rsidRPr="00EF68C9">
        <w:t>NOTIFICACIÓN</w:t>
      </w:r>
    </w:p>
    <w:p w:rsidR="002F663C" w:rsidRPr="00EF68C9" w:rsidP="00D31A79" w14:paraId="7D97B392" w14:textId="77777777">
      <w:pPr>
        <w:pStyle w:val="Title3"/>
      </w:pPr>
      <w:r w:rsidRPr="00EF68C9">
        <w:t>Addendum</w:t>
      </w:r>
    </w:p>
    <w:p w:rsidR="002F663C" w:rsidP="00B22706" w14:paraId="3FD0E745" w14:textId="77777777">
      <w:r w:rsidRPr="00EF68C9">
        <w:t>La siguiente comunicación, de fecha 29 de octubre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Costa Rica</w:t>
      </w:r>
      <w:r w:rsidRPr="00EF68C9">
        <w:t>.</w:t>
      </w:r>
    </w:p>
    <w:p w:rsidR="00B22706" w:rsidRPr="00EF68C9" w:rsidP="00B22706" w14:paraId="4C450607" w14:textId="77777777">
      <w:pPr>
        <w:rPr>
          <w:rFonts w:eastAsia="Calibri" w:cs="Times New Roman"/>
        </w:rPr>
      </w:pPr>
    </w:p>
    <w:p w:rsidR="002F663C" w:rsidRPr="00EF68C9" w:rsidP="00EF68C9" w14:paraId="0F050AB8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F78F5F5" w14:textId="77777777"/>
    <w:p w:rsidR="00B22706" w:rsidRPr="00EF68C9" w:rsidP="00EF68C9" w14:paraId="6E808BEC" w14:textId="77777777"/>
    <w:p w:rsidR="002F663C" w:rsidRPr="00EF68C9" w:rsidP="00EF68C9" w14:paraId="5484C75B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RTCA 23.01.78:00 Productos eléctricos. Acondicionadores de aire tipo dividido inverter, con flujo de refrigerante variable descarga libre y sin ductos de aire. Especificaciones de eficiencia energética.</w:t>
      </w:r>
    </w:p>
    <w:p w:rsidR="002F663C" w:rsidRPr="00EF68C9" w:rsidP="00EF68C9" w14:paraId="04E0DA2F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5B9D3BC8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411EF4A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3A0DB21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A0B449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D52518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399392B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A76936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2015E8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69B0550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D71640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2184F8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57A8F10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CBB872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313BA15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0D85505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073367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A125CF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4A8AD41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E66EC1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D7B54A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5F6BEDB3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375C030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AF7CE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745CBF" w14:paraId="1FC3656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26160F77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7D04420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5FEDD3C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41E15846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79CAB1E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276512A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6B88847A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6F4F1BED" w14:textId="77777777">
            <w:pPr>
              <w:spacing w:before="120" w:after="120"/>
            </w:pPr>
            <w:r>
              <w:t>Aprobación Equivalencia normativa Resolución N° 0035-2025-DE</w:t>
            </w:r>
          </w:p>
          <w:p w:rsidR="00C838A8" w:rsidP="00444BD5" w14:paraId="48EF4A9C" w14:textId="77777777">
            <w:pPr>
              <w:spacing w:before="120" w:after="120"/>
            </w:pPr>
            <w:hyperlink r:id="rId6" w:tgtFrame="_blank" w:history="1">
              <w:r>
                <w:rPr>
                  <w:color w:val="0000FF"/>
                  <w:u w:val="single"/>
                </w:rPr>
                <w:t>https://www.meic.go.cr/tramites-y-servicios/reglatec/</w:t>
              </w:r>
            </w:hyperlink>
          </w:p>
          <w:p w:rsidR="00C838A8" w:rsidP="00444BD5" w14:paraId="1F0E11B9" w14:textId="77777777">
            <w:pPr>
              <w:spacing w:before="120" w:after="12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https://members.wto.org/crnattachments/2025/TBT/CRI/25_07240_00_s.pdf</w:t>
              </w:r>
            </w:hyperlink>
          </w:p>
        </w:tc>
      </w:tr>
    </w:tbl>
    <w:p w:rsidR="002F663C" w:rsidRPr="00EF68C9" w:rsidP="00EF68C9" w14:paraId="70171679" w14:textId="77777777"/>
    <w:p w:rsidR="003918E9" w:rsidRPr="008B09E7" w:rsidP="00B03883" w14:paraId="40C60509" w14:textId="77777777">
      <w:pPr>
        <w:spacing w:after="120"/>
        <w:rPr>
          <w:lang w:val="en-GB"/>
        </w:rPr>
      </w:pPr>
      <w:r w:rsidRPr="00EF68C9">
        <w:rPr>
          <w:b/>
          <w:bCs/>
        </w:rPr>
        <w:t>Descripción</w:t>
      </w:r>
      <w:r w:rsidRPr="00EF68C9" w:rsidR="00EF68C9">
        <w:t xml:space="preserve">: Con fundamento en el Decreto Ejecutivo N°44037-MINAE, Reglamento Complementario para la Aplicación del RTCA 23.01.78:20 Productos Eléctricos. Acondicionadores de Aire tipo dividido inverter con flujo de refrigerante variable descarga libre y sin ductos de aire. Especificaciones de Eficiencia Energética, (en adelante D.E 44037-MINAE) y el Decreto Ejecutivo 43616-COMEX-MEIC-MINAE; Publica Resolución No. 451-2021 (COMIECO-XCVIII) de fecha 17/12/2021 y su Anexo: "Reglamento Técnico Centroamericano RTCA 23.01. 78:20 Productos </w:t>
      </w:r>
      <w:r w:rsidRPr="00EF68C9" w:rsidR="00EF68C9">
        <w:t xml:space="preserve">Eléctricos. Acondicionadores de Aire Tipo Dividido lnverter, con Flujo de Refrigerante Variable Descarga libre" y lo dispuesto en el considerando primero de la presente resolución se otorga la equivalencia para la norma "AHRI 210/240-2017. </w:t>
      </w:r>
      <w:r w:rsidRPr="008B09E7" w:rsidR="00EF68C9">
        <w:rPr>
          <w:lang w:val="en-GB"/>
        </w:rPr>
        <w:t>Performance Rating of Unitary Air-conditioning &amp; Air-source Heat Pump Equipment" para los certificados: "AHRI CERTIFIED REFERENCE NUMBER: 216740983, 216740984 y 216740985"</w:t>
      </w:r>
    </w:p>
    <w:p w:rsidR="00D60927" w:rsidRPr="00B22706" w:rsidP="003918E9" w14:paraId="07BC0576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74816CF1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5FB79DB9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0A5D7222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1553E4E5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3F4A1233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30711A5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36E3D06F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5CBFF71B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BA4E0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G/TBT/N/CRI/189/Add.38</w:t>
    </w:r>
    <w:bookmarkEnd w:id="9"/>
  </w:p>
  <w:p w:rsidR="00470C19" w:rsidP="00583508" w14:paraId="0F483F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1B6BC4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2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3F52ABE9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58CDDD3A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CACE178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4A4EBE99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6199D219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651DFBB8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397DFC82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49F2DDFB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053ABD5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G/TBT/N/CRI/189/Add.38</w:t>
          </w:r>
          <w:bookmarkEnd w:id="16"/>
        </w:p>
      </w:tc>
    </w:tr>
    <w:tr w14:paraId="2DAF345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14CDB86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6C8E646A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29 de octubre de 2025</w:t>
          </w:r>
          <w:bookmarkEnd w:id="17"/>
        </w:p>
      </w:tc>
    </w:tr>
    <w:tr w14:paraId="4215E08F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576BA01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(25-6981)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26CA8325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2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8BF7DF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5C5497AD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344BBDDC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4550F6F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26467188">
    <w:abstractNumId w:val="9"/>
  </w:num>
  <w:num w:numId="2" w16cid:durableId="80491944">
    <w:abstractNumId w:val="7"/>
  </w:num>
  <w:num w:numId="3" w16cid:durableId="2113628766">
    <w:abstractNumId w:val="6"/>
  </w:num>
  <w:num w:numId="4" w16cid:durableId="1710108034">
    <w:abstractNumId w:val="5"/>
  </w:num>
  <w:num w:numId="5" w16cid:durableId="1576937314">
    <w:abstractNumId w:val="4"/>
  </w:num>
  <w:num w:numId="6" w16cid:durableId="1906798729">
    <w:abstractNumId w:val="12"/>
  </w:num>
  <w:num w:numId="7" w16cid:durableId="2087265824">
    <w:abstractNumId w:val="11"/>
  </w:num>
  <w:num w:numId="8" w16cid:durableId="1872105443">
    <w:abstractNumId w:val="10"/>
  </w:num>
  <w:num w:numId="9" w16cid:durableId="524375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7564773">
    <w:abstractNumId w:val="13"/>
  </w:num>
  <w:num w:numId="11" w16cid:durableId="766729188">
    <w:abstractNumId w:val="8"/>
  </w:num>
  <w:num w:numId="12" w16cid:durableId="199439546">
    <w:abstractNumId w:val="3"/>
  </w:num>
  <w:num w:numId="13" w16cid:durableId="1467352596">
    <w:abstractNumId w:val="2"/>
  </w:num>
  <w:num w:numId="14" w16cid:durableId="1956206067">
    <w:abstractNumId w:val="1"/>
  </w:num>
  <w:num w:numId="15" w16cid:durableId="1338075105">
    <w:abstractNumId w:val="0"/>
  </w:num>
  <w:num w:numId="16" w16cid:durableId="123215677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09E7"/>
    <w:rsid w:val="008B69D1"/>
    <w:rsid w:val="008C42D2"/>
    <w:rsid w:val="008C714D"/>
    <w:rsid w:val="008D2338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D796E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4F217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www.meic.go.cr/tramites-y-servicios/reglatec/" TargetMode="External" /><Relationship Id="rId7" Type="http://schemas.openxmlformats.org/officeDocument/2006/relationships/hyperlink" Target="https://members.wto.org/crnattachments/2025/TBT/CRI/25_07240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2025-10-29T09:48:00Z</dcterms:created>
  <dcterms:modified xsi:type="dcterms:W3CDTF">2025-10-29T09:48:00Z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