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30DB334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FA0799A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A65ED21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3899B1F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346CFD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4EA08EE6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F85C99" w:rsidRPr="002F6A28" w:rsidP="002F6A28" w14:paraId="0096E9F3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4159705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B4D54C1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EE3A11" w:rsidRPr="00C379C8" w:rsidP="00186FD9" w14:paraId="60B9575D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>
              <w:t xml:space="preserve"> Saudi Food and Drug Authority</w:t>
            </w:r>
          </w:p>
        </w:tc>
      </w:tr>
      <w:tr w14:paraId="65EA125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368BA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0A97357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7714F3F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FCF12E2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6146289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Animal feeding stuffs (ICS code(s): 65.120)</w:t>
            </w:r>
          </w:p>
        </w:tc>
      </w:tr>
      <w:tr w14:paraId="3A1F360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9E02E88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28661583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Feed and feed additives used in animal feed Industry according to their safety of use; (90 page(s), in Arabic)</w:t>
            </w:r>
          </w:p>
          <w:p w:rsidR="000C3B6C" w:rsidRPr="000C3B6C" w:rsidP="002F6A28" w14:paraId="6F54110A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B5272" w:rsidRPr="00CE6C29" w:rsidP="002F6A28" w14:paraId="071E8D4B" w14:textId="77777777">
            <w:pPr>
              <w:pBdr>
                <w:top w:val="none" w:sz="0" w:space="4" w:color="auto"/>
                <w:bottom w:val="none" w:sz="0" w:space="4" w:color="auto"/>
              </w:pBdr>
              <w:spacing w:after="120"/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https://members.wto.org/crnattachments/2025/TBT/SAU/25_07193_00_x.pdf</w:t>
              </w:r>
            </w:hyperlink>
          </w:p>
        </w:tc>
      </w:tr>
      <w:tr w14:paraId="7DBFF577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A67DAAB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5D3CBA32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technical regulation applies to raw feed and the lists of ingredients permitted and prohibited for use in feed production, whether or not these ingredients have nutritional value.</w:t>
            </w:r>
          </w:p>
        </w:tc>
      </w:tr>
      <w:tr w14:paraId="1D2F648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838C640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451A4E0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animal or plant life or health</w:t>
            </w:r>
          </w:p>
        </w:tc>
      </w:tr>
      <w:tr w14:paraId="563E615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3E2FE1D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EE3A11" w:rsidRPr="002F6A28" w:rsidP="00E97AE5" w14:paraId="4DF8A0D1" w14:textId="77777777">
            <w:pPr>
              <w:spacing w:before="120" w:after="120"/>
            </w:pPr>
            <w:r w:rsidRPr="002F6A28">
              <w:rPr>
                <w:b/>
              </w:rPr>
              <w:t>Relevant documents:</w:t>
            </w:r>
            <w:r w:rsidRPr="002F6A28">
              <w:t xml:space="preserve"> -</w:t>
            </w:r>
          </w:p>
        </w:tc>
      </w:tr>
      <w:tr w14:paraId="491E4F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2294AA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7520DE46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8FC10D4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1586F72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2AEF4E8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39A3DAD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5E106A56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26 December 2025</w:t>
            </w:r>
          </w:p>
          <w:p w:rsidR="000C3B6C" w:rsidRPr="00E3324D" w:rsidP="000C3B6C" w14:paraId="36CC5077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5737BC4C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103F8C00" w14:textId="77777777">
            <w:r w:rsidRPr="00CE6C29">
              <w:t>SSaudi Standards Metrology and Quality Organization</w:t>
            </w:r>
          </w:p>
          <w:p w:rsidR="00CE6C29" w:rsidRPr="00CE6C29" w:rsidP="000C3B6C" w14:paraId="70EA8E0D" w14:textId="77777777">
            <w:pPr>
              <w:spacing w:after="120"/>
            </w:pPr>
            <w:r w:rsidRPr="00CE6C29">
              <w:t xml:space="preserve">P.O. BOX: 3437 Riyadh 11471 Tel: +966(1)2529095 Fax +966(1)4520086 Email: </w:t>
            </w:r>
            <w:hyperlink r:id="rId7" w:history="1">
              <w:r w:rsidRPr="00CE6C29">
                <w:rPr>
                  <w:color w:val="0000FF"/>
                  <w:u w:val="single"/>
                </w:rPr>
                <w:t>enquirypoint@saso.gov.sa</w:t>
              </w:r>
            </w:hyperlink>
            <w:r w:rsidRPr="00CE6C29">
              <w:t xml:space="preserve"> Website: www.saso.gov.sa</w:t>
            </w:r>
          </w:p>
        </w:tc>
      </w:tr>
    </w:tbl>
    <w:p w:rsidR="00EE3A11" w:rsidRPr="002301CF" w:rsidP="002301CF" w14:paraId="68B869D0" w14:textId="77777777">
      <w:pPr>
        <w:rPr>
          <w:sz w:val="2"/>
          <w:szCs w:val="2"/>
        </w:rPr>
      </w:pPr>
    </w:p>
    <w:sectPr w:rsidSect="002301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301CF" w:rsidP="002301CF" w14:paraId="023B8C07" w14:textId="49C35C9C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301CF" w:rsidP="002301CF" w14:paraId="25CB906E" w14:textId="2D14EE5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5636023B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01CF" w:rsidRPr="002301CF" w:rsidP="002301CF" w14:paraId="6D6C6F7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01CF">
      <w:t>G/TBT/N/ARE/678 • G/TBT/N/BHR/757 • G/TBT/N/KWT/741 • G/TBT/N/OMN/581 • G/TBT/N/QAT/732 • G/TBT/N/SAU/1411</w:t>
    </w:r>
  </w:p>
  <w:p w:rsidR="002301CF" w:rsidRPr="002301CF" w:rsidP="002301CF" w14:paraId="4083A5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01CF" w:rsidRPr="002301CF" w:rsidP="002301CF" w14:paraId="6DDBDF4D" w14:textId="73FCB39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01CF">
      <w:t xml:space="preserve">- </w:t>
    </w:r>
    <w:r w:rsidRPr="002301CF">
      <w:fldChar w:fldCharType="begin"/>
    </w:r>
    <w:r w:rsidRPr="002301CF">
      <w:instrText xml:space="preserve"> PAGE </w:instrText>
    </w:r>
    <w:r w:rsidRPr="002301CF">
      <w:fldChar w:fldCharType="separate"/>
    </w:r>
    <w:r w:rsidRPr="002301CF">
      <w:rPr>
        <w:noProof/>
      </w:rPr>
      <w:t>1</w:t>
    </w:r>
    <w:r w:rsidRPr="002301CF">
      <w:fldChar w:fldCharType="end"/>
    </w:r>
    <w:r w:rsidRPr="002301CF">
      <w:t xml:space="preserve"> -</w:t>
    </w:r>
  </w:p>
  <w:p w:rsidR="009239F7" w:rsidRPr="002301CF" w:rsidP="002301CF" w14:paraId="1FE2634B" w14:textId="2F23074D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301CF" w:rsidRPr="002301CF" w:rsidP="002301CF" w14:paraId="208FB98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01CF">
      <w:t>G/TBT/N/ARE/678 • G/TBT/N/BHR/757 • G/TBT/N/KWT/741 • G/TBT/N/OMN/581 • G/TBT/N/QAT/732 • G/TBT/N/SAU/1411</w:t>
    </w:r>
  </w:p>
  <w:p w:rsidR="002301CF" w:rsidRPr="002301CF" w:rsidP="002301CF" w14:paraId="1F20247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2301CF" w:rsidRPr="002301CF" w:rsidP="002301CF" w14:paraId="234B6936" w14:textId="44CD9D81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301CF">
      <w:t xml:space="preserve">- </w:t>
    </w:r>
    <w:r w:rsidRPr="002301CF">
      <w:fldChar w:fldCharType="begin"/>
    </w:r>
    <w:r w:rsidRPr="002301CF">
      <w:instrText xml:space="preserve"> PAGE </w:instrText>
    </w:r>
    <w:r w:rsidRPr="002301CF">
      <w:fldChar w:fldCharType="separate"/>
    </w:r>
    <w:r w:rsidRPr="002301CF">
      <w:rPr>
        <w:noProof/>
      </w:rPr>
      <w:t>1</w:t>
    </w:r>
    <w:r w:rsidRPr="002301CF">
      <w:fldChar w:fldCharType="end"/>
    </w:r>
    <w:r w:rsidRPr="002301CF">
      <w:t xml:space="preserve"> -</w:t>
    </w:r>
  </w:p>
  <w:p w:rsidR="009239F7" w:rsidRPr="002301CF" w:rsidP="002301CF" w14:paraId="474F1732" w14:textId="66C4B472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4EDA56F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4144C7A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9C6A67C" w14:textId="3DBFDFDE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152E3492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4BF06A9E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136FA53" w14:textId="77777777">
          <w:pPr>
            <w:jc w:val="right"/>
            <w:rPr>
              <w:b/>
              <w:szCs w:val="16"/>
            </w:rPr>
          </w:pPr>
        </w:p>
      </w:tc>
    </w:tr>
    <w:tr w14:paraId="59A13695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28A3868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2301CF" w:rsidP="00B801E9" w14:paraId="2F365606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G/TBT/N/ARE/678, G/TBT/N/BHR/757</w:t>
          </w:r>
        </w:p>
        <w:p w:rsidR="002301CF" w:rsidP="00B801E9" w14:paraId="5174C5D8" w14:textId="77777777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G/TBT/N/KWT/741, G/TBT/N/OMN/581</w:t>
          </w:r>
        </w:p>
        <w:p w:rsidR="002301CF" w:rsidP="00B801E9" w14:paraId="55745331" w14:textId="5F959342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 xml:space="preserve">G/TBT/N/QAT/732, G/TBT/N/SAU/1411 </w:t>
          </w:r>
          <w:r>
            <w:rPr>
              <w:b/>
              <w:szCs w:val="16"/>
            </w:rPr>
            <w:br/>
          </w:r>
          <w:r w:rsidRPr="002301CF">
            <w:rPr>
              <w:b/>
              <w:szCs w:val="16"/>
            </w:rPr>
            <w:t>G/TBT/N/</w:t>
          </w:r>
          <w:r>
            <w:rPr>
              <w:b/>
              <w:szCs w:val="16"/>
            </w:rPr>
            <w:t>YEM/332</w:t>
          </w:r>
        </w:p>
        <w:bookmarkEnd w:id="1"/>
        <w:p w:rsidR="009239F7" w:rsidRPr="002F6A28" w:rsidP="00B801E9" w14:paraId="1D44208B" w14:textId="07D6C5F1">
          <w:pPr>
            <w:jc w:val="right"/>
            <w:rPr>
              <w:b/>
              <w:szCs w:val="16"/>
            </w:rPr>
          </w:pPr>
        </w:p>
      </w:tc>
    </w:tr>
    <w:tr w14:paraId="1EE9A30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8B7D3E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F496D0E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r w:rsidRPr="009239F7">
            <w:rPr>
              <w:szCs w:val="16"/>
            </w:rPr>
            <w:t>27 October 2025</w:t>
          </w:r>
          <w:bookmarkEnd w:id="2"/>
          <w:bookmarkEnd w:id="3"/>
        </w:p>
      </w:tc>
    </w:tr>
    <w:tr w14:paraId="4E359DAE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041F2CF1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(25-6931)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3B0BC948" w14:textId="77777777">
          <w:pPr>
            <w:jc w:val="right"/>
            <w:rPr>
              <w:szCs w:val="16"/>
            </w:rPr>
          </w:pPr>
          <w:bookmarkStart w:id="5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"/>
        </w:p>
      </w:tc>
    </w:tr>
    <w:tr w14:paraId="156A721E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9EF03D5" w14:textId="48E9EBE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Technical Barriers to Trade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1730A99" w14:textId="273C536B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2F6A28" w14:paraId="2FA896E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2619743">
    <w:abstractNumId w:val="9"/>
  </w:num>
  <w:num w:numId="2" w16cid:durableId="641354403">
    <w:abstractNumId w:val="7"/>
  </w:num>
  <w:num w:numId="3" w16cid:durableId="1779564553">
    <w:abstractNumId w:val="6"/>
  </w:num>
  <w:num w:numId="4" w16cid:durableId="784427649">
    <w:abstractNumId w:val="5"/>
  </w:num>
  <w:num w:numId="5" w16cid:durableId="1705641589">
    <w:abstractNumId w:val="4"/>
  </w:num>
  <w:num w:numId="6" w16cid:durableId="907691686">
    <w:abstractNumId w:val="12"/>
  </w:num>
  <w:num w:numId="7" w16cid:durableId="557741691">
    <w:abstractNumId w:val="11"/>
  </w:num>
  <w:num w:numId="8" w16cid:durableId="1800567366">
    <w:abstractNumId w:val="10"/>
  </w:num>
  <w:num w:numId="9" w16cid:durableId="179971475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4680804">
    <w:abstractNumId w:val="13"/>
  </w:num>
  <w:num w:numId="11" w16cid:durableId="751780762">
    <w:abstractNumId w:val="8"/>
  </w:num>
  <w:num w:numId="12" w16cid:durableId="1744642653">
    <w:abstractNumId w:val="3"/>
  </w:num>
  <w:num w:numId="13" w16cid:durableId="854809465">
    <w:abstractNumId w:val="2"/>
  </w:num>
  <w:num w:numId="14" w16cid:durableId="673530972">
    <w:abstractNumId w:val="1"/>
  </w:num>
  <w:num w:numId="15" w16cid:durableId="758067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86FD9"/>
    <w:rsid w:val="00191D12"/>
    <w:rsid w:val="001A464A"/>
    <w:rsid w:val="001E291F"/>
    <w:rsid w:val="00204CC3"/>
    <w:rsid w:val="00214E54"/>
    <w:rsid w:val="002301CF"/>
    <w:rsid w:val="00233408"/>
    <w:rsid w:val="002514C1"/>
    <w:rsid w:val="00267723"/>
    <w:rsid w:val="00270637"/>
    <w:rsid w:val="0027067B"/>
    <w:rsid w:val="002B5272"/>
    <w:rsid w:val="002C23DE"/>
    <w:rsid w:val="002D21E3"/>
    <w:rsid w:val="002E174F"/>
    <w:rsid w:val="002F56A7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10F48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3069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87C4F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97AE5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FA91C78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SAU/25_07193_00_x.pdf" TargetMode="External" /><Relationship Id="rId7" Type="http://schemas.openxmlformats.org/officeDocument/2006/relationships/hyperlink" Target="mailto:enquirypoint@saso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CA87A2-5821-42B3-BFBE-CE74228BE3EC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4</TotalTime>
  <Pages>1</Pages>
  <Words>296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Mermaz, Johann</cp:lastModifiedBy>
  <cp:revision>5</cp:revision>
  <dcterms:created xsi:type="dcterms:W3CDTF">2025-10-27T10:58:00Z</dcterms:created>
  <dcterms:modified xsi:type="dcterms:W3CDTF">2025-10-27T13:21:00Z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G/TBT/N/ARE/678</vt:lpwstr>
  </property>
  <property fmtid="{D5CDD505-2E9C-101B-9397-08002B2CF9AE}" pid="3" name="Symbol2">
    <vt:lpwstr>G/TBT/N/BHR/757</vt:lpwstr>
  </property>
  <property fmtid="{D5CDD505-2E9C-101B-9397-08002B2CF9AE}" pid="4" name="Symbol3">
    <vt:lpwstr>G/TBT/N/KWT/741</vt:lpwstr>
  </property>
  <property fmtid="{D5CDD505-2E9C-101B-9397-08002B2CF9AE}" pid="5" name="Symbol4">
    <vt:lpwstr>G/TBT/N/OMN/581</vt:lpwstr>
  </property>
  <property fmtid="{D5CDD505-2E9C-101B-9397-08002B2CF9AE}" pid="6" name="Symbol5">
    <vt:lpwstr>G/TBT/N/QAT/732</vt:lpwstr>
  </property>
  <property fmtid="{D5CDD505-2E9C-101B-9397-08002B2CF9AE}" pid="7" name="Symbol6">
    <vt:lpwstr>G/TBT/N/SAU/1411</vt:lpwstr>
  </property>
  <property fmtid="{D5CDD505-2E9C-101B-9397-08002B2CF9AE}" pid="8" name="TitusGUID">
    <vt:lpwstr>ed4ed1c2-475a-44f4-91f5-9f966da0b6a6</vt:lpwstr>
  </property>
  <property fmtid="{D5CDD505-2E9C-101B-9397-08002B2CF9AE}" pid="9" name="WTOCLASSIFICATION">
    <vt:lpwstr>WTO OFFICIAL</vt:lpwstr>
  </property>
</Properties>
</file>