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FBF32AA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5077BB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B224B7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A8BEED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DB6C7B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819628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30E55F76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69BCB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557423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F941F1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0794013" w14:textId="77777777">
            <w:pPr>
              <w:spacing w:after="120"/>
            </w:pPr>
            <w:r w:rsidRPr="00C379C8">
              <w:t>Thai Industrial Standards Institute (TISI), Ministry of Industry</w:t>
            </w:r>
          </w:p>
        </w:tc>
      </w:tr>
      <w:tr w14:paraId="45AEBB1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D7189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3D74CE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790C32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B4B8A5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C07F00B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Portable Fire Extinguishers: Foam (ICS 13.200.20)</w:t>
            </w:r>
          </w:p>
        </w:tc>
      </w:tr>
      <w:tr w14:paraId="68DD9B4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79C151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9E3318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Ministerial Regulation Prescribing Industrial Products for Foam Portable Fire Extinguishers to Conform to the Standard B.E. ....; (25 page(s), in Thai)</w:t>
            </w:r>
          </w:p>
          <w:p w:rsidR="000C3B6C" w:rsidRPr="000C3B6C" w:rsidP="002F6A28" w14:paraId="4BF118F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7834A4" w:rsidRPr="00CE6C29" w:rsidP="002F6A28" w14:paraId="7B5853CF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https://members.wto.org/crnattachments/2025/TBT/THA/25_07000_00_x.pdf</w:t>
              </w:r>
            </w:hyperlink>
          </w:p>
          <w:p w:rsidR="007834A4" w:rsidRPr="00CE6C29" w:rsidP="002F6A28" w14:paraId="06942B5B" w14:textId="77777777">
            <w:pPr>
              <w:rPr>
                <w:iCs/>
              </w:rPr>
            </w:pPr>
            <w:r w:rsidRPr="00CE6C29">
              <w:rPr>
                <w:iCs/>
              </w:rPr>
              <w:t>WTO/TBT Enquiry Point and Notification Authority</w:t>
            </w:r>
          </w:p>
          <w:p w:rsidR="007834A4" w:rsidRPr="00CE6C29" w:rsidP="002F6A28" w14:paraId="7D4FFEF9" w14:textId="77777777">
            <w:pPr>
              <w:rPr>
                <w:iCs/>
              </w:rPr>
            </w:pPr>
            <w:r w:rsidRPr="00CE6C29">
              <w:rPr>
                <w:iCs/>
              </w:rPr>
              <w:t>Thai Industrial Standards Institute (TISI), Ministry of Industry</w:t>
            </w:r>
          </w:p>
          <w:p w:rsidR="007834A4" w:rsidRPr="00CE6C29" w:rsidP="002F6A28" w14:paraId="00F58A27" w14:textId="77777777">
            <w:pPr>
              <w:rPr>
                <w:iCs/>
              </w:rPr>
            </w:pPr>
            <w:r w:rsidRPr="00CE6C29">
              <w:rPr>
                <w:iCs/>
              </w:rPr>
              <w:t>Tel: (662)430 6831 ext. 2130</w:t>
            </w:r>
          </w:p>
          <w:p w:rsidR="007834A4" w:rsidRPr="00CE6C29" w:rsidP="002F6A28" w14:paraId="66C198A9" w14:textId="77777777">
            <w:pPr>
              <w:rPr>
                <w:iCs/>
              </w:rPr>
            </w:pPr>
            <w:r w:rsidRPr="00CE6C29">
              <w:rPr>
                <w:iCs/>
              </w:rPr>
              <w:t>Fax: (662)354 3041</w:t>
            </w:r>
          </w:p>
          <w:p w:rsidR="007834A4" w:rsidRPr="00CE6C29" w:rsidP="002F6A28" w14:paraId="2C0A88D4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thaitbt@tisi.mail.go.th</w:t>
              </w:r>
            </w:hyperlink>
          </w:p>
          <w:p w:rsidR="007834A4" w:rsidRPr="00CE6C29" w:rsidP="002F6A28" w14:paraId="2B2FEE81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77E2314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89A2F5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E17A3F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Ministerial Regulation mandates foam portable fire extinguishers, including both new and refilled cylinders to conform to the Thai Industrial Standard TIS 882-2567(2024) Portable Fire Extinguishers: Foam. </w:t>
            </w:r>
          </w:p>
          <w:p w:rsidR="00FE448B" w:rsidRPr="00C379C8" w:rsidP="002F6A28" w14:paraId="1BFA9992" w14:textId="77777777">
            <w:pPr>
              <w:spacing w:before="120" w:after="120"/>
            </w:pPr>
            <w:r w:rsidRPr="00C379C8">
              <w:t>This standard applies to portable fire extinguishers with a total mass not exceeding 25 kg that contain foam as the extinguishing agent. The extinguishers must be suitable for use on Class A (ordinary combustibles) and Class B (flammable liquids or gases) fires.</w:t>
            </w:r>
          </w:p>
        </w:tc>
      </w:tr>
      <w:tr w14:paraId="1CD9800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B8A712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9249E4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6F78170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F10A19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C1522E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1E814EF" w14:textId="77777777">
            <w:pPr>
              <w:spacing w:before="120" w:after="120"/>
            </w:pPr>
            <w:r w:rsidRPr="002F6A28">
              <w:t>ANSI/UL 711-2023 Rating and Fire Testing of Fire Extinguishers</w:t>
            </w:r>
          </w:p>
        </w:tc>
      </w:tr>
      <w:tr w14:paraId="660BEB9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D191BD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74F253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325445F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After 180 days following the date of its publication in the Government Gazette.</w:t>
            </w:r>
          </w:p>
        </w:tc>
      </w:tr>
      <w:tr w14:paraId="7F1D26D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25AE7A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476216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2EB37C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November 2025 (30 days from notification)</w:t>
            </w:r>
          </w:p>
          <w:p w:rsidR="000C3B6C" w:rsidRPr="00E3324D" w:rsidP="000C3B6C" w14:paraId="74C7368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9833767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9F12EFA" w14:textId="77777777">
            <w:r w:rsidRPr="00CE6C29">
              <w:t>WTO/TBT Enquiry Point and Notification Authority</w:t>
            </w:r>
          </w:p>
          <w:p w:rsidR="00CE6C29" w:rsidRPr="00CE6C29" w:rsidP="000C3B6C" w14:paraId="14A40E61" w14:textId="77777777">
            <w:r w:rsidRPr="00CE6C29">
              <w:t>Thai Industrial Standards Institute (TISI), Ministry of Industry</w:t>
            </w:r>
          </w:p>
          <w:p w:rsidR="00CE6C29" w:rsidRPr="00CE6C29" w:rsidP="000C3B6C" w14:paraId="74C865BE" w14:textId="77777777">
            <w:r w:rsidRPr="00CE6C29">
              <w:t>Tel: (662) 430 6831 ext. 2130</w:t>
            </w:r>
          </w:p>
          <w:p w:rsidR="00CE6C29" w:rsidRPr="00CE6C29" w:rsidP="000C3B6C" w14:paraId="46F4274E" w14:textId="77777777">
            <w:r w:rsidRPr="00CE6C29">
              <w:t>Fax: (662) 354 3041</w:t>
            </w:r>
          </w:p>
          <w:p w:rsidR="00CE6C29" w:rsidRPr="00CE6C29" w:rsidP="000C3B6C" w14:paraId="1F94A9CA" w14:textId="77777777"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thaitbt@tisi.mail.go.th</w:t>
              </w:r>
            </w:hyperlink>
          </w:p>
          <w:p w:rsidR="00CE6C29" w:rsidRPr="00CE6C29" w:rsidP="000C3B6C" w14:paraId="254264AE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</w:tbl>
    <w:p w:rsidR="00EE3A11" w:rsidRPr="002F6A28" w:rsidP="00887259" w14:paraId="1C674EA9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9ED307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467F92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8672C2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22E5D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7B827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EDA3D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5660EE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4A7DE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G/TBT/N/THA/795</w:t>
    </w:r>
    <w:bookmarkEnd w:id="0"/>
  </w:p>
  <w:p w:rsidR="009239F7" w:rsidRPr="002F6A28" w:rsidP="009239F7" w14:paraId="370AF0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9C4BF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C006D0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CAB5A0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A05838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92D96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57064B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4AA747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A421D72" w14:textId="77777777">
          <w:pPr>
            <w:jc w:val="right"/>
            <w:rPr>
              <w:b/>
              <w:szCs w:val="16"/>
            </w:rPr>
          </w:pPr>
        </w:p>
      </w:tc>
    </w:tr>
    <w:tr w14:paraId="5C1797F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3D3E90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39FFF7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G/TBT/N/THA/795</w:t>
          </w:r>
          <w:bookmarkEnd w:id="2"/>
        </w:p>
      </w:tc>
    </w:tr>
    <w:tr w14:paraId="0D67182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02D0F8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BB9AE7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20 October 2025</w:t>
          </w:r>
          <w:bookmarkEnd w:id="3"/>
          <w:bookmarkEnd w:id="4"/>
        </w:p>
      </w:tc>
    </w:tr>
    <w:tr w14:paraId="6B496F3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7171D03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(25-6771)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CC0CB70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4A2D04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B3D520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A817CE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51D7D4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0184841">
    <w:abstractNumId w:val="9"/>
  </w:num>
  <w:num w:numId="2" w16cid:durableId="125197408">
    <w:abstractNumId w:val="7"/>
  </w:num>
  <w:num w:numId="3" w16cid:durableId="1435204359">
    <w:abstractNumId w:val="6"/>
  </w:num>
  <w:num w:numId="4" w16cid:durableId="107940661">
    <w:abstractNumId w:val="5"/>
  </w:num>
  <w:num w:numId="5" w16cid:durableId="993024446">
    <w:abstractNumId w:val="4"/>
  </w:num>
  <w:num w:numId="6" w16cid:durableId="1791626343">
    <w:abstractNumId w:val="12"/>
  </w:num>
  <w:num w:numId="7" w16cid:durableId="172889691">
    <w:abstractNumId w:val="11"/>
  </w:num>
  <w:num w:numId="8" w16cid:durableId="366758043">
    <w:abstractNumId w:val="10"/>
  </w:num>
  <w:num w:numId="9" w16cid:durableId="14416048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23159861">
    <w:abstractNumId w:val="13"/>
  </w:num>
  <w:num w:numId="11" w16cid:durableId="1295987667">
    <w:abstractNumId w:val="8"/>
  </w:num>
  <w:num w:numId="12" w16cid:durableId="242839881">
    <w:abstractNumId w:val="3"/>
  </w:num>
  <w:num w:numId="13" w16cid:durableId="1311908567">
    <w:abstractNumId w:val="2"/>
  </w:num>
  <w:num w:numId="14" w16cid:durableId="705906861">
    <w:abstractNumId w:val="1"/>
  </w:num>
  <w:num w:numId="15" w16cid:durableId="2082484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B2EA5"/>
    <w:rsid w:val="002C23DE"/>
    <w:rsid w:val="002D21E3"/>
    <w:rsid w:val="002E174F"/>
    <w:rsid w:val="002F41E7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834A4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A3D9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40692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0139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B433BF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THA/25_07000_00_x.pdf" TargetMode="External" /><Relationship Id="rId7" Type="http://schemas.openxmlformats.org/officeDocument/2006/relationships/hyperlink" Target="mailto:thaitbt@tisi.mail.go.th" TargetMode="External" /><Relationship Id="rId8" Type="http://schemas.openxmlformats.org/officeDocument/2006/relationships/hyperlink" Target="https://www.tisi.go.th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F863E9-94ED-481D-AB49-B6C03F21194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Alfarra, Hadeel</cp:lastModifiedBy>
  <cp:revision>3</cp:revision>
  <dcterms:created xsi:type="dcterms:W3CDTF">2025-10-20T12:42:00Z</dcterms:created>
  <dcterms:modified xsi:type="dcterms:W3CDTF">2025-10-20T12:53:00Z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