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DBEE07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EB7232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2CD7AA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73916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FE6EB1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8D6122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1782FD3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E88F7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2B841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4766DB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E5C1B1D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4CCEF7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782830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4E8AA0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DD976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F03B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D14464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Portable Fire Extinguishers: Carbon Dioxide (ICS 13.200.20)</w:t>
            </w:r>
          </w:p>
        </w:tc>
      </w:tr>
      <w:tr w14:paraId="7D6627D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97686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D8CF8F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Carbon Dioxide Portable Fire Extinguishers to Conform to the Standard B.E. ....; (17 page(s), in Thai)</w:t>
            </w:r>
          </w:p>
          <w:p w:rsidR="000C3B6C" w:rsidRPr="000C3B6C" w:rsidP="002F6A28" w14:paraId="64388C8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6643B" w:rsidRPr="00CE6C29" w:rsidP="002F6A28" w14:paraId="6874CF1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https://members.wto.org/crnattachments/2025/TBT/THA/25_06999_00_x.pdf</w:t>
              </w:r>
            </w:hyperlink>
          </w:p>
          <w:p w:rsidR="0096643B" w:rsidRPr="00CE6C29" w:rsidP="002F6A28" w14:paraId="643AA031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96643B" w:rsidRPr="00CE6C29" w:rsidP="002F6A28" w14:paraId="38206007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96643B" w:rsidRPr="00CE6C29" w:rsidP="002F6A28" w14:paraId="4D10B96B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96643B" w:rsidRPr="00CE6C29" w:rsidP="002F6A28" w14:paraId="15A625A6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96643B" w:rsidRPr="00CE6C29" w:rsidP="002F6A28" w14:paraId="21FF1ABD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96643B" w:rsidRPr="00CE6C29" w:rsidP="002F6A28" w14:paraId="52B1786F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5A8B56E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145EE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F8A2D2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carbon dioxide portable fire extinguishers, including both new and refilled cylinders to conform to the Thai Industrial Standard TIS 881-2567(2024) Portable Fire Extinguishers: Carbon Dioxide. </w:t>
            </w:r>
          </w:p>
          <w:p w:rsidR="00FE448B" w:rsidRPr="00C379C8" w:rsidP="002F6A28" w14:paraId="02F3B59F" w14:textId="77777777">
            <w:pPr>
              <w:spacing w:before="120" w:after="120"/>
            </w:pPr>
            <w:r w:rsidRPr="00C379C8">
              <w:t>This standard applies to portable fire extinguishers with a total mass not exceeding 25 kg that contain carbon dioxide as the extinguishing agent. The extinguishers must be suitable for use on Class B (flammable liquids or gases) and Class C (energized electrical equipment) fires.</w:t>
            </w:r>
          </w:p>
        </w:tc>
      </w:tr>
      <w:tr w14:paraId="5B7C2CD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9284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5F1775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25CE0A9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5D0B4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C312B1" w:rsidP="007F13E8" w14:paraId="72A00963" w14:textId="77777777">
            <w:pPr>
              <w:spacing w:before="120" w:after="120"/>
              <w:rPr>
                <w:bCs/>
                <w:lang w:val="fr-CH"/>
              </w:rPr>
            </w:pPr>
            <w:r w:rsidRPr="00C312B1">
              <w:rPr>
                <w:b/>
                <w:lang w:val="fr-CH"/>
              </w:rPr>
              <w:t>Relevant documents:</w:t>
            </w:r>
            <w:r w:rsidRPr="00C312B1" w:rsidR="00EE3A11">
              <w:rPr>
                <w:lang w:val="fr-CH"/>
              </w:rPr>
              <w:t xml:space="preserve"> </w:t>
            </w:r>
          </w:p>
          <w:p w:rsidR="00EE3A11" w:rsidRPr="00C312B1" w:rsidP="007F13E8" w14:paraId="00950AC3" w14:textId="77777777">
            <w:pPr>
              <w:spacing w:before="120" w:after="120"/>
              <w:rPr>
                <w:lang w:val="fr-CH"/>
              </w:rPr>
            </w:pPr>
            <w:r w:rsidRPr="00C312B1">
              <w:rPr>
                <w:lang w:val="fr-CH"/>
              </w:rPr>
              <w:t>ANSI/UL 154-2021 Carbon-Dioxide Fire Extinguishers</w:t>
            </w:r>
          </w:p>
          <w:p w:rsidR="00EE3A11" w:rsidRPr="002F6A28" w:rsidP="007F13E8" w14:paraId="70CA8E9D" w14:textId="77777777">
            <w:pPr>
              <w:spacing w:before="120" w:after="120"/>
            </w:pPr>
            <w:r w:rsidRPr="002F6A28">
              <w:t>ANSI/UL 711-2023 Rating and Fire Testing of Fire Extinguishers</w:t>
            </w:r>
          </w:p>
        </w:tc>
      </w:tr>
      <w:tr w14:paraId="72FA3C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C78CA9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100381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074269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After 180 days following the date of its publication in the Government Gazette.</w:t>
            </w:r>
          </w:p>
        </w:tc>
      </w:tr>
      <w:tr w14:paraId="1C67C79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4F601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C9AD6C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B2E8B0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November 2025 (30 days from notification)</w:t>
            </w:r>
          </w:p>
          <w:p w:rsidR="000C3B6C" w:rsidRPr="00E3324D" w:rsidP="000C3B6C" w14:paraId="1398536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5C4515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7703B0F" w14:textId="77777777">
            <w:r w:rsidRPr="00CE6C29">
              <w:t>WTO/TBT Enquiry Point and Notification Authority</w:t>
            </w:r>
          </w:p>
          <w:p w:rsidR="00CE6C29" w:rsidRPr="00CE6C29" w:rsidP="000C3B6C" w14:paraId="579695D9" w14:textId="77777777">
            <w:r w:rsidRPr="00CE6C29">
              <w:t>Thai Industrial Standards Institute (TISI), Ministry of Industry</w:t>
            </w:r>
          </w:p>
          <w:p w:rsidR="00CE6C29" w:rsidRPr="00CE6C29" w:rsidP="000C3B6C" w14:paraId="46FF9926" w14:textId="77777777">
            <w:r w:rsidRPr="00CE6C29">
              <w:t>Tel: (662) 430 6831 ext. 2130</w:t>
            </w:r>
          </w:p>
          <w:p w:rsidR="00CE6C29" w:rsidRPr="00CE6C29" w:rsidP="000C3B6C" w14:paraId="56A30F2F" w14:textId="77777777">
            <w:r w:rsidRPr="00CE6C29">
              <w:t>Fax: (662) 354 3041</w:t>
            </w:r>
          </w:p>
          <w:p w:rsidR="00CE6C29" w:rsidRPr="00CE6C29" w:rsidP="000C3B6C" w14:paraId="488A69BF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01079EE7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5460536E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E47B8A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27C7EF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08BD0F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E197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D8E21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0B2E8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A9AA1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7BDA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G/TBT/N/THA/794</w:t>
    </w:r>
    <w:bookmarkEnd w:id="0"/>
  </w:p>
  <w:p w:rsidR="009239F7" w:rsidRPr="002F6A28" w:rsidP="009239F7" w14:paraId="008C45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053C8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94361C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F43F2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932A0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C01BB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4CFD11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526B45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8E28332" w14:textId="77777777">
          <w:pPr>
            <w:jc w:val="right"/>
            <w:rPr>
              <w:b/>
              <w:szCs w:val="16"/>
            </w:rPr>
          </w:pPr>
        </w:p>
      </w:tc>
    </w:tr>
    <w:tr w14:paraId="06D7ADD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395DEA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78AE74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G/TBT/N/THA/794</w:t>
          </w:r>
          <w:bookmarkEnd w:id="2"/>
        </w:p>
      </w:tc>
    </w:tr>
    <w:tr w14:paraId="7F18521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35E90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39810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October 2025</w:t>
          </w:r>
          <w:bookmarkEnd w:id="3"/>
          <w:bookmarkEnd w:id="4"/>
        </w:p>
      </w:tc>
    </w:tr>
    <w:tr w14:paraId="0EF24EA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31341E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(25-6767)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4D4489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6664E3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0C04FB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CBDBF7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DD32B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7914965">
    <w:abstractNumId w:val="9"/>
  </w:num>
  <w:num w:numId="2" w16cid:durableId="1628924246">
    <w:abstractNumId w:val="7"/>
  </w:num>
  <w:num w:numId="3" w16cid:durableId="2017029853">
    <w:abstractNumId w:val="6"/>
  </w:num>
  <w:num w:numId="4" w16cid:durableId="1392777647">
    <w:abstractNumId w:val="5"/>
  </w:num>
  <w:num w:numId="5" w16cid:durableId="1650162549">
    <w:abstractNumId w:val="4"/>
  </w:num>
  <w:num w:numId="6" w16cid:durableId="2093818468">
    <w:abstractNumId w:val="12"/>
  </w:num>
  <w:num w:numId="7" w16cid:durableId="681666456">
    <w:abstractNumId w:val="11"/>
  </w:num>
  <w:num w:numId="8" w16cid:durableId="338779317">
    <w:abstractNumId w:val="10"/>
  </w:num>
  <w:num w:numId="9" w16cid:durableId="11029193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294541">
    <w:abstractNumId w:val="13"/>
  </w:num>
  <w:num w:numId="11" w16cid:durableId="13309900">
    <w:abstractNumId w:val="8"/>
  </w:num>
  <w:num w:numId="12" w16cid:durableId="2082672313">
    <w:abstractNumId w:val="3"/>
  </w:num>
  <w:num w:numId="13" w16cid:durableId="1952660977">
    <w:abstractNumId w:val="2"/>
  </w:num>
  <w:num w:numId="14" w16cid:durableId="996960635">
    <w:abstractNumId w:val="1"/>
  </w:num>
  <w:num w:numId="15" w16cid:durableId="66763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021C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823E2"/>
    <w:rsid w:val="002C23DE"/>
    <w:rsid w:val="002D21E3"/>
    <w:rsid w:val="002E174F"/>
    <w:rsid w:val="002F41E7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6643B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12B1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C43B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C7B69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THA/25_06999_00_x.pdf" TargetMode="External" /><Relationship Id="rId7" Type="http://schemas.openxmlformats.org/officeDocument/2006/relationships/hyperlink" Target="mailto:thaitbt@tisi.mail.go.th" TargetMode="External" /><Relationship Id="rId8" Type="http://schemas.openxmlformats.org/officeDocument/2006/relationships/hyperlink" Target="https://www.tisi.go.th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F5E658-1EF5-4290-8E82-0469468A792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2025-10-20T12:40:00Z</dcterms:created>
  <dcterms:modified xsi:type="dcterms:W3CDTF">2025-10-20T12:43:00Z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