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A50359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224A63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308727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44D170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61B9F1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CB2EBC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KYRGYZ REPUBLIC</w:t>
            </w:r>
          </w:p>
          <w:p w:rsidR="00F85C99" w:rsidRPr="002F6A28" w:rsidP="002F6A28" w14:paraId="170B371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539A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78CD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183657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8D73D33" w14:textId="77777777">
            <w:pPr>
              <w:spacing w:after="120"/>
            </w:pPr>
            <w:r w:rsidRPr="00C379C8">
              <w:t>The Eurasian Economic Commission</w:t>
            </w:r>
          </w:p>
        </w:tc>
      </w:tr>
      <w:tr w14:paraId="5F1A0B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5194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CC350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BDB8F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2E96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757516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Materials and articles made from polymeric and other materials intended to come into contact with food products and food environments</w:t>
            </w:r>
          </w:p>
        </w:tc>
      </w:tr>
      <w:tr w14:paraId="3BE118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21BC7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648558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Decision of the Collegium of the Eurasian Economic Commission on Amending Section 16 of Chapter II of the Common sanitary-epidemiological and hygienic requirements for products subject to sanitary-epidemiological supervision (control); (7 page(s), in Russian)</w:t>
            </w:r>
          </w:p>
          <w:p w:rsidR="000C3B6C" w:rsidRPr="000C3B6C" w:rsidP="002F6A28" w14:paraId="7005371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913E6" w:rsidRPr="00CE6C29" w:rsidP="002F6A28" w14:paraId="13203A0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https://members.wto.org/crnattachments/2025/TBT/KGZ/25_05762_00_x.pdf</w:t>
              </w:r>
            </w:hyperlink>
          </w:p>
          <w:p w:rsidR="006913E6" w:rsidRPr="00CE6C29" w:rsidP="002F6A28" w14:paraId="565F57B1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https://regulation.eaeunion.org/orv/3186/</w:t>
              </w:r>
            </w:hyperlink>
          </w:p>
          <w:p w:rsidR="006913E6" w:rsidRPr="00CE6C29" w:rsidP="002F6A28" w14:paraId="22B3F4C6" w14:textId="77777777">
            <w:pPr>
              <w:rPr>
                <w:iCs/>
              </w:rPr>
            </w:pPr>
            <w:r w:rsidRPr="00CE6C29">
              <w:rPr>
                <w:iCs/>
              </w:rPr>
              <w:t>The Eurasian Economic Commission</w:t>
            </w:r>
          </w:p>
          <w:p w:rsidR="006913E6" w:rsidRPr="00CE6C29" w:rsidP="002F6A28" w14:paraId="6CC210BE" w14:textId="77777777">
            <w:pPr>
              <w:rPr>
                <w:iCs/>
              </w:rPr>
            </w:pPr>
            <w:r w:rsidRPr="00CE6C29">
              <w:rPr>
                <w:iCs/>
              </w:rPr>
              <w:t>Department for sanitary, phytosanitary and veterinary measures</w:t>
            </w:r>
          </w:p>
          <w:p w:rsidR="006913E6" w:rsidRPr="00CE6C29" w:rsidP="002F6A28" w14:paraId="6C09276E" w14:textId="77777777">
            <w:pPr>
              <w:rPr>
                <w:iCs/>
              </w:rPr>
            </w:pPr>
            <w:r w:rsidRPr="00CE6C29">
              <w:rPr>
                <w:iCs/>
              </w:rPr>
              <w:t>2 Letnikovskaya St., bld.1/2</w:t>
            </w:r>
          </w:p>
          <w:p w:rsidR="006913E6" w:rsidRPr="00CE6C29" w:rsidP="002F6A28" w14:paraId="363AA212" w14:textId="77777777">
            <w:pPr>
              <w:rPr>
                <w:iCs/>
              </w:rPr>
            </w:pPr>
            <w:r w:rsidRPr="00CE6C29">
              <w:rPr>
                <w:iCs/>
              </w:rPr>
              <w:t>115114 Moscow, Russian Federation</w:t>
            </w:r>
          </w:p>
          <w:p w:rsidR="006913E6" w:rsidRPr="00CE6C29" w:rsidP="002F6A28" w14:paraId="026850CE" w14:textId="77777777">
            <w:pPr>
              <w:rPr>
                <w:iCs/>
              </w:rPr>
            </w:pPr>
            <w:r w:rsidRPr="00CE6C29">
              <w:rPr>
                <w:iCs/>
              </w:rPr>
              <w:t>Tel: +(7 495) 669 2400 (ext. 5151)</w:t>
            </w:r>
          </w:p>
          <w:p w:rsidR="006913E6" w:rsidRPr="00CE6C29" w:rsidP="002F6A28" w14:paraId="76F08E27" w14:textId="77777777">
            <w:pPr>
              <w:rPr>
                <w:iCs/>
              </w:rPr>
            </w:pPr>
            <w:r w:rsidRPr="00CE6C29">
              <w:rPr>
                <w:iCs/>
              </w:rPr>
              <w:t>Fax: +(7 495) 669 2415</w:t>
            </w:r>
          </w:p>
          <w:p w:rsidR="006913E6" w:rsidRPr="00CE6C29" w:rsidP="002F6A28" w14:paraId="058A6B87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info@eecommission.org</w:t>
              </w:r>
            </w:hyperlink>
            <w:r w:rsidRPr="00CE6C29">
              <w:rPr>
                <w:iCs/>
              </w:rPr>
              <w:t>,</w:t>
            </w:r>
          </w:p>
          <w:p w:rsidR="006913E6" w:rsidRPr="00CE6C29" w:rsidP="002F6A28" w14:paraId="2A4BE01A" w14:textId="77777777">
            <w:pPr>
              <w:spacing w:after="120"/>
              <w:rPr>
                <w:iCs/>
              </w:rPr>
            </w:pPr>
            <w:hyperlink r:id="rId8" w:history="1">
              <w:r w:rsidRPr="00CE6C29">
                <w:rPr>
                  <w:iCs/>
                  <w:color w:val="0000FF"/>
                  <w:u w:val="single"/>
                </w:rPr>
                <w:t>dept_sps@eecommission.org</w:t>
              </w:r>
            </w:hyperlink>
          </w:p>
        </w:tc>
      </w:tr>
      <w:tr w14:paraId="7ED83E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85B0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4C4D97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provides for updating Section 16 of Chapter II of the Common sanitary-epidemiological and hygienic requirements for products subject to sanitary-epidemiological supervision (control) concerning requirements for materials and articles made from polymeric and other materials intended to come into contact with food products and food environments.</w:t>
            </w:r>
          </w:p>
        </w:tc>
      </w:tr>
      <w:tr w14:paraId="7D4958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EDB5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26950B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A09E3F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1E7AE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0265D0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ACA9D85" w14:textId="77777777">
            <w:pPr>
              <w:spacing w:before="120" w:after="120"/>
            </w:pPr>
            <w:hyperlink r:id="rId6" w:tgtFrame="_blank" w:history="1">
              <w:r w:rsidRPr="002F6A28">
                <w:rPr>
                  <w:color w:val="0000FF"/>
                  <w:u w:val="single"/>
                </w:rPr>
                <w:t>https://regulation.eaeunion.org/orv/3186/</w:t>
              </w:r>
            </w:hyperlink>
          </w:p>
        </w:tc>
      </w:tr>
      <w:tr w14:paraId="0E3251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87B3C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AD61FD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390344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482D7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B7F90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7D95BE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8A8396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October 2025</w:t>
            </w:r>
          </w:p>
          <w:p w:rsidR="000C3B6C" w:rsidRPr="00E3324D" w:rsidP="000C3B6C" w14:paraId="48AE5DD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52B08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34B50C9" w14:textId="77777777">
            <w:r w:rsidRPr="00CE6C29">
              <w:t>The Eurasian Economic Commission</w:t>
            </w:r>
          </w:p>
          <w:p w:rsidR="00CE6C29" w:rsidRPr="00CE6C29" w:rsidP="000C3B6C" w14:paraId="0B6700C5" w14:textId="77777777">
            <w:r w:rsidRPr="00CE6C29">
              <w:t>Department for sanitary, phytosanitary and veterinary measures</w:t>
            </w:r>
          </w:p>
          <w:p w:rsidR="00CE6C29" w:rsidRPr="00CE6C29" w:rsidP="000C3B6C" w14:paraId="09953F91" w14:textId="77777777">
            <w:r w:rsidRPr="00CE6C29">
              <w:t>2 Letnikovskaya St., bld.1/2</w:t>
            </w:r>
          </w:p>
          <w:p w:rsidR="00CE6C29" w:rsidRPr="00CE6C29" w:rsidP="000C3B6C" w14:paraId="3DB4416B" w14:textId="77777777">
            <w:r w:rsidRPr="00CE6C29">
              <w:t>115114 Moscow, Russian Federation</w:t>
            </w:r>
          </w:p>
          <w:p w:rsidR="00CE6C29" w:rsidRPr="00CE6C29" w:rsidP="000C3B6C" w14:paraId="473E7200" w14:textId="77777777">
            <w:r w:rsidRPr="00CE6C29">
              <w:t>Tel: +(7 495) 669 2400 (ext. 5151)</w:t>
            </w:r>
          </w:p>
          <w:p w:rsidR="00CE6C29" w:rsidRPr="00CE6C29" w:rsidP="000C3B6C" w14:paraId="41A83275" w14:textId="77777777">
            <w:r w:rsidRPr="00CE6C29">
              <w:t>Fax: +(7 495) 669 2415</w:t>
            </w:r>
          </w:p>
          <w:p w:rsidR="00CE6C29" w:rsidRPr="00CE6C29" w:rsidP="000C3B6C" w14:paraId="6CA47EC7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info@eecommission.org</w:t>
              </w:r>
            </w:hyperlink>
            <w:r w:rsidRPr="00CE6C29">
              <w:t>,</w:t>
            </w:r>
          </w:p>
          <w:p w:rsidR="00CE6C29" w:rsidRPr="00CE6C29" w:rsidP="000C3B6C" w14:paraId="7DA0950C" w14:textId="77777777">
            <w:pPr>
              <w:spacing w:after="120"/>
            </w:pPr>
            <w:hyperlink r:id="rId8" w:history="1">
              <w:r w:rsidRPr="00CE6C29">
                <w:rPr>
                  <w:color w:val="0000FF"/>
                  <w:u w:val="single"/>
                </w:rPr>
                <w:t>dept_sps@eecommission.org</w:t>
              </w:r>
            </w:hyperlink>
          </w:p>
        </w:tc>
      </w:tr>
    </w:tbl>
    <w:p w:rsidR="00EE3A11" w:rsidRPr="002F6A28" w:rsidP="00887259" w14:paraId="7A9EE48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D647F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511DF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5B877B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8494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634CF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31681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16CAC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4971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G/TBT/N/KGZ/60</w:t>
    </w:r>
    <w:bookmarkEnd w:id="0"/>
  </w:p>
  <w:p w:rsidR="009239F7" w:rsidRPr="002F6A28" w:rsidP="009239F7" w14:paraId="7981F8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2EDF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33168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A5D6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8598A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3DC47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332B2D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10FAB9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37C2A3" w14:textId="77777777">
          <w:pPr>
            <w:jc w:val="right"/>
            <w:rPr>
              <w:b/>
              <w:szCs w:val="16"/>
            </w:rPr>
          </w:pPr>
        </w:p>
      </w:tc>
    </w:tr>
    <w:tr w14:paraId="00E46A6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B02E05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64DFA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G/TBT/N/KGZ/60</w:t>
          </w:r>
          <w:bookmarkEnd w:id="2"/>
        </w:p>
      </w:tc>
    </w:tr>
    <w:tr w14:paraId="76CF00E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D394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03B8A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August 2025</w:t>
          </w:r>
          <w:bookmarkEnd w:id="3"/>
          <w:bookmarkEnd w:id="4"/>
        </w:p>
      </w:tc>
    </w:tr>
    <w:tr w14:paraId="0B2FD57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E63A1B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(25-5413)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F40FCD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64502B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51BF8A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D1F567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08657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6424997">
    <w:abstractNumId w:val="9"/>
  </w:num>
  <w:num w:numId="2" w16cid:durableId="2016298125">
    <w:abstractNumId w:val="7"/>
  </w:num>
  <w:num w:numId="3" w16cid:durableId="1665085359">
    <w:abstractNumId w:val="6"/>
  </w:num>
  <w:num w:numId="4" w16cid:durableId="493884511">
    <w:abstractNumId w:val="5"/>
  </w:num>
  <w:num w:numId="5" w16cid:durableId="357003399">
    <w:abstractNumId w:val="4"/>
  </w:num>
  <w:num w:numId="6" w16cid:durableId="1689990365">
    <w:abstractNumId w:val="12"/>
  </w:num>
  <w:num w:numId="7" w16cid:durableId="196310802">
    <w:abstractNumId w:val="11"/>
  </w:num>
  <w:num w:numId="8" w16cid:durableId="1966959738">
    <w:abstractNumId w:val="10"/>
  </w:num>
  <w:num w:numId="9" w16cid:durableId="4397617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8844329">
    <w:abstractNumId w:val="13"/>
  </w:num>
  <w:num w:numId="11" w16cid:durableId="1080711895">
    <w:abstractNumId w:val="8"/>
  </w:num>
  <w:num w:numId="12" w16cid:durableId="721446578">
    <w:abstractNumId w:val="3"/>
  </w:num>
  <w:num w:numId="13" w16cid:durableId="1418557518">
    <w:abstractNumId w:val="2"/>
  </w:num>
  <w:num w:numId="14" w16cid:durableId="518738787">
    <w:abstractNumId w:val="1"/>
  </w:num>
  <w:num w:numId="15" w16cid:durableId="1875534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A496F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4A53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13E6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805F1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GZ/25_05762_00_x.pdf" TargetMode="External" /><Relationship Id="rId6" Type="http://schemas.openxmlformats.org/officeDocument/2006/relationships/hyperlink" Target="https://regulation.eaeunion.org/orv/3186/" TargetMode="External" /><Relationship Id="rId7" Type="http://schemas.openxmlformats.org/officeDocument/2006/relationships/hyperlink" Target="mailto:info@eecommission.org" TargetMode="External" /><Relationship Id="rId8" Type="http://schemas.openxmlformats.org/officeDocument/2006/relationships/hyperlink" Target="mailto:dept_sps@eecommission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2025-08-29T09:05:00Z</dcterms:created>
  <dcterms:modified xsi:type="dcterms:W3CDTF">2025-08-29T09:05:00Z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