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01EC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3EDB1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C5245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F3A00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10F5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3ADCB4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3D5C76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4C4D2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3915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C00D74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5075D1" w14:textId="77777777">
            <w:pPr>
              <w:spacing w:after="120"/>
            </w:pPr>
            <w:r w:rsidRPr="00C379C8">
              <w:t>Telecom Engineering Centre, Department of Telecommunication</w:t>
            </w:r>
          </w:p>
        </w:tc>
      </w:tr>
      <w:tr w14:paraId="02AC92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D60B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7C9D5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9A36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72BE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1137E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HS8517</w:t>
            </w:r>
          </w:p>
        </w:tc>
      </w:tr>
      <w:tr w14:paraId="15D921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D16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B1BA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New Test Guide (TEC 72041:2025) corresponding to Standard for Generic Requirements (GR) on</w:t>
            </w:r>
            <w:r w:rsidRPr="00C379C8" w:rsidR="00EE3A11">
              <w:rPr>
                <w:b/>
                <w:bCs/>
              </w:rPr>
              <w:t xml:space="preserve"> "</w:t>
            </w:r>
            <w:r w:rsidRPr="00C379C8" w:rsidR="00EE3A11">
              <w:t>Micro Duct For Indoor &amp; outdoor Applications" (Standard No. TEC 72040:2025); (31 page(s), in English)</w:t>
            </w:r>
          </w:p>
          <w:p w:rsidR="000C3B6C" w:rsidRPr="000C3B6C" w:rsidP="002F6A28" w14:paraId="7D5F769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71B91" w:rsidRPr="00CE6C29" w:rsidP="002F6A28" w14:paraId="52547FC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https://members.wto.org/crnattachments/2025/TBT/IND/25_05235_00_e.pdf</w:t>
              </w:r>
            </w:hyperlink>
          </w:p>
          <w:p w:rsidR="00971B91" w:rsidRPr="00CE6C29" w:rsidP="002F6A28" w14:paraId="0EB6CCBD" w14:textId="48FDE7A8">
            <w:pPr>
              <w:spacing w:after="120"/>
              <w:rPr>
                <w:iCs/>
              </w:rPr>
            </w:pPr>
            <w:hyperlink r:id="rId6" w:history="1">
              <w:r w:rsidRPr="005554FA">
                <w:rPr>
                  <w:rStyle w:val="Hyperlink"/>
                  <w:iCs/>
                </w:rPr>
                <w:t>https://tec.gov.in/pdf/consultations/Draft</w:t>
              </w:r>
              <w:r w:rsidRPr="005554FA">
                <w:rPr>
                  <w:rStyle w:val="Hyperlink"/>
                  <w:iCs/>
                </w:rPr>
                <w:t xml:space="preserve"> for New Test Guide of Standard for Generic Requirements (GR) on Micro Duct For Indoor outdoor Applications (Standard No. TEC 720402025).pdf</w:t>
              </w:r>
            </w:hyperlink>
          </w:p>
        </w:tc>
      </w:tr>
      <w:tr w14:paraId="020F2B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DA0C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0DD0C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test guide (draft Standard No. TEC 72041:2025) enumerates detailed test schedule and procedure for evaluating conformance / functionality / requirements / performance of Microduct for Optical Fiber Cable for Indoor &amp; Outdoor applications as per GR No. TEC 72040:2025 It is requested to go through the enclosed draft test guide and your inputs/comments may please be furnished in the template sheet enclosed as Annexure-II.</w:t>
            </w:r>
          </w:p>
        </w:tc>
      </w:tr>
      <w:tr w14:paraId="19E522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0A52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60ADD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proposed test guide explains the procedures and Conformance assessment of various requirements of Microduct used for Optical Fibre Cable.</w:t>
            </w:r>
          </w:p>
        </w:tc>
      </w:tr>
      <w:tr w14:paraId="307495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66F77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D4DF5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CAFDBA" w14:textId="77777777">
            <w:pPr>
              <w:spacing w:before="120" w:after="120"/>
            </w:pPr>
            <w:r w:rsidRPr="002F6A28">
              <w:t>New Test Guide ( TEC 72041:2025) corresponding to Standard for GR on "Micro Duct For Indoor &amp; outdoor Applications TEC 72040:2025</w:t>
            </w:r>
          </w:p>
        </w:tc>
      </w:tr>
      <w:tr w14:paraId="0FB620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39EBD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BE444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342D2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32108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916BD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814D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961C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October 2025</w:t>
            </w:r>
          </w:p>
          <w:p w:rsidR="000C3B6C" w:rsidRPr="00E3324D" w:rsidP="000C3B6C" w14:paraId="60CBE5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093A8E5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Annexure-II.</w:t>
            </w:r>
          </w:p>
          <w:p w:rsidR="000C3B6C" w:rsidRPr="002F6A28" w:rsidP="000C3B6C" w14:paraId="26723B1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7512198" w14:textId="77777777">
            <w:r w:rsidRPr="00CE6C29">
              <w:t>Telecommunication Engineering Centre (TEC)</w:t>
            </w:r>
          </w:p>
          <w:p w:rsidR="00CE6C29" w:rsidRPr="00CE6C29" w:rsidP="000C3B6C" w14:paraId="4E8287F4" w14:textId="77777777">
            <w:r w:rsidRPr="00CE6C29">
              <w:t>Contact Person: Mr. Arvind Kumar Tripathi, DDG(IMP &amp; TEP)</w:t>
            </w:r>
          </w:p>
          <w:p w:rsidR="00CE6C29" w:rsidRPr="00CE6C29" w:rsidP="000C3B6C" w14:paraId="00A67D47" w14:textId="77777777">
            <w:r w:rsidRPr="00CE6C29">
              <w:t>Room No: 356, Khurshid Lal Bhawan</w:t>
            </w:r>
          </w:p>
          <w:p w:rsidR="00CE6C29" w:rsidRPr="00CE6C29" w:rsidP="000C3B6C" w14:paraId="0E20B3E9" w14:textId="77777777">
            <w:r w:rsidRPr="00CE6C29">
              <w:t>Janpath, New Delhi-110001, India.</w:t>
            </w:r>
          </w:p>
          <w:p w:rsidR="00CE6C29" w:rsidRPr="00CE6C29" w:rsidP="000C3B6C" w14:paraId="17A29E15" w14:textId="77777777">
            <w:r w:rsidRPr="00CE6C29">
              <w:t>Contact Number – +(91) 11-23739400</w:t>
            </w:r>
          </w:p>
          <w:p w:rsidR="00CE6C29" w:rsidRPr="00CE6C29" w:rsidP="000C3B6C" w14:paraId="54973F97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496F6FA4" w14:textId="77777777">
            <w:r w:rsidRPr="00CE6C29">
              <w:t xml:space="preserve">Website-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  <w:r w:rsidRPr="00CE6C29">
              <w:t xml:space="preserve"> and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https://www.mtcte.tec.gov.in/</w:t>
              </w:r>
            </w:hyperlink>
          </w:p>
          <w:p w:rsidR="00CE6C29" w:rsidRPr="00CE6C29" w:rsidP="000C3B6C" w14:paraId="531AB866" w14:textId="77777777">
            <w:pPr>
              <w:spacing w:after="120"/>
            </w:pPr>
            <w:r w:rsidRPr="00CE6C29">
              <w:t xml:space="preserve">Email ID of TBT Enquiry Point: </w:t>
            </w:r>
            <w:hyperlink r:id="rId7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654B5D9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2B193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28B49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7E3F6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7A5C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396E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5FBC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CB9A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30A9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G/TBT/N/IND/390</w:t>
    </w:r>
    <w:bookmarkEnd w:id="0"/>
  </w:p>
  <w:p w:rsidR="009239F7" w:rsidRPr="002F6A28" w:rsidP="009239F7" w14:paraId="7FEB94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B421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876AF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0865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B99C0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A4742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0B099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2F1E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AD9A74" w14:textId="77777777">
          <w:pPr>
            <w:jc w:val="right"/>
            <w:rPr>
              <w:b/>
              <w:szCs w:val="16"/>
            </w:rPr>
          </w:pPr>
        </w:p>
      </w:tc>
    </w:tr>
    <w:tr w14:paraId="1751F70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7AC6B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125EF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G/TBT/N/IND/390</w:t>
          </w:r>
          <w:bookmarkEnd w:id="2"/>
        </w:p>
      </w:tc>
    </w:tr>
    <w:tr w14:paraId="1994FA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7ED8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373F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August 2025</w:t>
          </w:r>
          <w:bookmarkEnd w:id="3"/>
          <w:bookmarkEnd w:id="4"/>
        </w:p>
      </w:tc>
    </w:tr>
    <w:tr w14:paraId="05B8615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69F6B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2B787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E2F21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7B1BB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E36F3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11C31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8974150">
    <w:abstractNumId w:val="9"/>
  </w:num>
  <w:num w:numId="2" w16cid:durableId="1883050889">
    <w:abstractNumId w:val="7"/>
  </w:num>
  <w:num w:numId="3" w16cid:durableId="2124378718">
    <w:abstractNumId w:val="6"/>
  </w:num>
  <w:num w:numId="4" w16cid:durableId="1402021854">
    <w:abstractNumId w:val="5"/>
  </w:num>
  <w:num w:numId="5" w16cid:durableId="61606099">
    <w:abstractNumId w:val="4"/>
  </w:num>
  <w:num w:numId="6" w16cid:durableId="1723678747">
    <w:abstractNumId w:val="12"/>
  </w:num>
  <w:num w:numId="7" w16cid:durableId="1800417789">
    <w:abstractNumId w:val="11"/>
  </w:num>
  <w:num w:numId="8" w16cid:durableId="1950817420">
    <w:abstractNumId w:val="10"/>
  </w:num>
  <w:num w:numId="9" w16cid:durableId="1164866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1478016">
    <w:abstractNumId w:val="13"/>
  </w:num>
  <w:num w:numId="11" w16cid:durableId="589654840">
    <w:abstractNumId w:val="8"/>
  </w:num>
  <w:num w:numId="12" w16cid:durableId="142042800">
    <w:abstractNumId w:val="3"/>
  </w:num>
  <w:num w:numId="13" w16cid:durableId="1263995194">
    <w:abstractNumId w:val="2"/>
  </w:num>
  <w:num w:numId="14" w16cid:durableId="426922147">
    <w:abstractNumId w:val="1"/>
  </w:num>
  <w:num w:numId="15" w16cid:durableId="189781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E6252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3171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4FA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1B91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B95FE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55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5235_00_e.pdf" TargetMode="External" /><Relationship Id="rId6" Type="http://schemas.openxmlformats.org/officeDocument/2006/relationships/hyperlink" Target="https://tec.gov.in/pdf/consultations/Draft%20for%20New%20Test%20Guide%20of%20Standard%20for%20Generic%20Requirements%20(GR)%20on%20Micro%20Duct%20For%20Indoor%20outdoor%20Applications%20(Standard%20No.%20TEC%20720402025).pdf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yperlink" Target="https://www.mtcte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2025-08-08T11:45:00Z</dcterms:created>
  <dcterms:modified xsi:type="dcterms:W3CDTF">2025-08-08T11:49:00Z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