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32FAE15E" w14:textId="77777777">
      <w:pPr>
        <w:pStyle w:val="Title"/>
      </w:pPr>
      <w:r w:rsidRPr="00EF68C9">
        <w:t>NOTIFICACIÓN</w:t>
      </w:r>
    </w:p>
    <w:p w:rsidR="002F663C" w:rsidRPr="00EF68C9" w:rsidP="00D31A79" w14:paraId="5DA4B30E" w14:textId="77777777">
      <w:pPr>
        <w:pStyle w:val="Title3"/>
      </w:pPr>
      <w:r w:rsidRPr="00EF68C9">
        <w:t>Addendum</w:t>
      </w:r>
    </w:p>
    <w:p w:rsidR="002F663C" w:rsidP="00B22706" w14:paraId="12760D1C" w14:textId="77777777">
      <w:r w:rsidRPr="00EF68C9">
        <w:t>La siguiente comunicación, de fecha 8 de julio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55E1A9A9" w14:textId="77777777">
      <w:pPr>
        <w:rPr>
          <w:rFonts w:eastAsia="Calibri" w:cs="Times New Roman"/>
        </w:rPr>
      </w:pPr>
    </w:p>
    <w:p w:rsidR="002F663C" w:rsidRPr="00EF68C9" w:rsidP="00EF68C9" w14:paraId="4D36A4F7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4637923" w14:textId="77777777"/>
    <w:p w:rsidR="00B22706" w:rsidRPr="00EF68C9" w:rsidP="00EF68C9" w14:paraId="372B12A6" w14:textId="77777777"/>
    <w:p w:rsidR="002F663C" w:rsidRPr="00EF68C9" w:rsidP="00EF68C9" w14:paraId="0A774978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RTCA 97.01.81:22 Productos Eléctricos. Refrigeradores y Congeladores Electrodomésticos. Especificaciones de eficiencia energética.</w:t>
      </w:r>
    </w:p>
    <w:p w:rsidR="002F663C" w:rsidRPr="00EF68C9" w:rsidP="00EF68C9" w14:paraId="1D4A27EF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867B6B9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40EABD2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1ED10AD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0DD98F1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6E53C59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531D487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49924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22C935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361E9A8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5730C7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9B1693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B4A695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F1C142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33ECCF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FDD57F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0B8E6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20798662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71251246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http://reglatec.go.cr/reglatec/principal.jsp</w:t>
              </w:r>
            </w:hyperlink>
          </w:p>
          <w:p w:rsidR="002F663C" w:rsidRPr="00EF68C9" w:rsidP="00442BDE" w14:paraId="363AFBDF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https://members.wto.org/crnattachments/2025/TBT/CRI/final_measure/25_04523_00_s.pdf</w:t>
              </w:r>
            </w:hyperlink>
          </w:p>
        </w:tc>
      </w:tr>
      <w:tr w14:paraId="6443A46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984F3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3C9095B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1CC436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07DCA3B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20714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34AF3F1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213ACE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A74F5D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3682354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3C4266F7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 xml:space="preserve">Publicación de documentos interpretativos e </w:t>
            </w:r>
            <w:r w:rsidRPr="00EF68C9">
              <w:t>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BE3A07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5407DFF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D28F787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37ACD13B" w14:textId="77777777">
            <w:pPr>
              <w:spacing w:before="120" w:after="120"/>
            </w:pPr>
            <w:r>
              <w:t>Equivalencia normativa Resolución Nº0016-2025-DE</w:t>
            </w:r>
          </w:p>
        </w:tc>
      </w:tr>
    </w:tbl>
    <w:p w:rsidR="002F663C" w:rsidRPr="00EF68C9" w:rsidP="00EF68C9" w14:paraId="668F1159" w14:textId="77777777"/>
    <w:p w:rsidR="003918E9" w:rsidRPr="00F95856" w:rsidP="00B03883" w14:paraId="19997EBE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Descripción: Con fundamento en el Decreto 44395-MEIC, Decreto 44418 - COMEX-MEIC-MINAE "Reglamento Técnico Centroamericano RTCA 97.01.81:22 Productos Eléctricos. Refrigeradores y Congeladores Electrodomésticos" y el Decreto 44855 – MINAE Reglamento Complemento para la Aplicación del RTCA 97.01.81:22 Productos Eléctricos. Refrigeradores y Congeladores Electrodomésticos y lo dispuesto en el considerando primero de la presente resolución se </w:t>
      </w:r>
      <w:r w:rsidRPr="00EF68C9" w:rsidR="00EF68C9">
        <w:rPr>
          <w:i/>
          <w:iCs/>
        </w:rPr>
        <w:t>otorga la equivalencia</w:t>
      </w:r>
      <w:r w:rsidRPr="00EF68C9" w:rsidR="00EF68C9">
        <w:rPr>
          <w:b/>
          <w:bCs/>
        </w:rPr>
        <w:t xml:space="preserve"> </w:t>
      </w:r>
      <w:r w:rsidRPr="00EF68C9" w:rsidR="00EF68C9">
        <w:t xml:space="preserve">solicitada de la "ENERGY STAR Program Requirements for Consumer </w:t>
      </w:r>
      <w:r w:rsidRPr="00EF68C9" w:rsidR="00EF68C9">
        <w:t>Refrigeration Products Version 5.0", con el "Reglamento Técnico Centroamericano RTCA 97.01.81:22 Productos Eléctricos. Refrigeradores y Congeladores Electrodomésticos. Especificaciones de Eficiencia Energética", y su Anexo el cual fue oficializado mediante el Decreto 44418-MINAE.</w:t>
      </w:r>
    </w:p>
    <w:p w:rsidR="00D60927" w:rsidRPr="00B22706" w:rsidP="003918E9" w14:paraId="309FF8B8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1E738772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F49C9E5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BB62FEB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47C6C84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3A09CD3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456AC1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3131CD8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1F467D30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169F5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G/TBT/N/CRI/198/Add.4</w:t>
    </w:r>
    <w:bookmarkEnd w:id="9"/>
  </w:p>
  <w:p w:rsidR="00470C19" w:rsidP="00583508" w14:paraId="18FFEC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D222A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F7E4E8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B488734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18779AE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BF522EF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6B98981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580FA9E2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F14E446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64A10E1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52764A8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G/TBT/N/CRI/198/Add.4</w:t>
          </w:r>
          <w:bookmarkEnd w:id="16"/>
        </w:p>
      </w:tc>
    </w:tr>
    <w:tr w14:paraId="773966D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7F8607C0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3E4450A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julio de 2025</w:t>
          </w:r>
          <w:bookmarkEnd w:id="17"/>
        </w:p>
      </w:tc>
    </w:tr>
    <w:tr w14:paraId="54EC8E0C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02C7BD5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(25-4420)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597A04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EBE1F7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2123C8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0A7C1AE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ECA816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98097825">
    <w:abstractNumId w:val="9"/>
  </w:num>
  <w:num w:numId="2" w16cid:durableId="171260536">
    <w:abstractNumId w:val="7"/>
  </w:num>
  <w:num w:numId="3" w16cid:durableId="1480001036">
    <w:abstractNumId w:val="6"/>
  </w:num>
  <w:num w:numId="4" w16cid:durableId="989940212">
    <w:abstractNumId w:val="5"/>
  </w:num>
  <w:num w:numId="5" w16cid:durableId="2024937185">
    <w:abstractNumId w:val="4"/>
  </w:num>
  <w:num w:numId="6" w16cid:durableId="1384863484">
    <w:abstractNumId w:val="12"/>
  </w:num>
  <w:num w:numId="7" w16cid:durableId="1374159293">
    <w:abstractNumId w:val="11"/>
  </w:num>
  <w:num w:numId="8" w16cid:durableId="325985985">
    <w:abstractNumId w:val="10"/>
  </w:num>
  <w:num w:numId="9" w16cid:durableId="15845315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6090473">
    <w:abstractNumId w:val="13"/>
  </w:num>
  <w:num w:numId="11" w16cid:durableId="821239021">
    <w:abstractNumId w:val="8"/>
  </w:num>
  <w:num w:numId="12" w16cid:durableId="667055722">
    <w:abstractNumId w:val="3"/>
  </w:num>
  <w:num w:numId="13" w16cid:durableId="1393044151">
    <w:abstractNumId w:val="2"/>
  </w:num>
  <w:num w:numId="14" w16cid:durableId="1806923654">
    <w:abstractNumId w:val="1"/>
  </w:num>
  <w:num w:numId="15" w16cid:durableId="149685484">
    <w:abstractNumId w:val="0"/>
  </w:num>
  <w:num w:numId="16" w16cid:durableId="645279564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42F4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25F62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226CE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292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://reglatec.go.cr/reglatec/principal.jsp" TargetMode="External" /><Relationship Id="rId7" Type="http://schemas.openxmlformats.org/officeDocument/2006/relationships/hyperlink" Target="https://members.wto.org/crnattachments/2025/TBT/CRI/final_measure/25_04523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2025-07-08T12:38:00Z</dcterms:created>
  <dcterms:modified xsi:type="dcterms:W3CDTF">2025-07-08T12:38:00Z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