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915774B" w14:textId="77777777">
      <w:pPr>
        <w:pStyle w:val="Title"/>
      </w:pPr>
      <w:r w:rsidRPr="00EF68C9">
        <w:t>NOTIFICACIÓN</w:t>
      </w:r>
    </w:p>
    <w:p w:rsidR="002F663C" w:rsidRPr="00EF68C9" w:rsidP="00D31A79" w14:paraId="078E4174" w14:textId="77777777">
      <w:pPr>
        <w:pStyle w:val="Title3"/>
      </w:pPr>
      <w:r w:rsidRPr="00EF68C9">
        <w:t>Addendum</w:t>
      </w:r>
    </w:p>
    <w:p w:rsidR="002F663C" w:rsidP="00B22706" w14:paraId="7771C45F" w14:textId="77777777">
      <w:r w:rsidRPr="00EF68C9">
        <w:t>La siguiente comunicación, de fecha 4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62876A6B" w14:textId="77777777">
      <w:pPr>
        <w:rPr>
          <w:rFonts w:eastAsia="Calibri" w:cs="Times New Roman"/>
        </w:rPr>
      </w:pPr>
    </w:p>
    <w:p w:rsidR="002F663C" w:rsidRPr="00EF68C9" w:rsidP="00EF68C9" w14:paraId="000A791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CD4489D" w14:textId="77777777"/>
    <w:p w:rsidR="00B22706" w:rsidRPr="00EF68C9" w:rsidP="00EF68C9" w14:paraId="66F28008" w14:textId="77777777"/>
    <w:p w:rsidR="002F663C" w:rsidRPr="00EF68C9" w:rsidP="00EF68C9" w14:paraId="0026A7F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Protocolo Análisis y/o ensayos de Eficiencia Energética PE Nº 1/26/2:2023 de Acondicionadores de aire.</w:t>
      </w:r>
    </w:p>
    <w:p w:rsidR="002F663C" w:rsidRPr="00EF68C9" w:rsidP="00EF68C9" w14:paraId="6605BE1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785FB53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055B382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4D595E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A0759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70ACFE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F32842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E464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4DD773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C19243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00538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35DAF4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89634D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B8FEE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BB9F91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5367A7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574C5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BC1646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1E9F092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60440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7C3CACC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EBE1E5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C4EBA6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62E3E2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4713787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100872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presentar </w:t>
            </w:r>
            <w:r w:rsidRPr="00EF68C9">
              <w:t>observaciones (si procede):</w:t>
            </w:r>
            <w:r w:rsidR="00C838A8">
              <w:t xml:space="preserve"> </w:t>
            </w:r>
          </w:p>
        </w:tc>
      </w:tr>
      <w:tr w14:paraId="122D0A6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352520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582157A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15E2AF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4F4A5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18754D7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 xml:space="preserve">Otro </w:t>
            </w:r>
            <w:r w:rsidRPr="00EF68C9">
              <w:t>motivo:</w:t>
            </w:r>
            <w:r w:rsidR="00C838A8">
              <w:t xml:space="preserve"> </w:t>
            </w:r>
          </w:p>
          <w:p w:rsidR="00C838A8" w:rsidP="00444BD5" w14:paraId="6728A7D0" w14:textId="77777777">
            <w:pPr>
              <w:spacing w:before="120" w:after="120"/>
            </w:pPr>
            <w:r>
              <w:t>Modificación de la vigencia</w:t>
            </w:r>
          </w:p>
          <w:p w:rsidR="00C838A8" w:rsidP="00444BD5" w14:paraId="1DBAC682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https://members.wto.org/crnattachments/2025/TBT/CHL/25_04424_00_s.pdf</w:t>
              </w:r>
            </w:hyperlink>
          </w:p>
        </w:tc>
      </w:tr>
    </w:tbl>
    <w:p w:rsidR="002F663C" w:rsidRPr="00EF68C9" w:rsidP="00EF68C9" w14:paraId="34A21E7E" w14:textId="77777777"/>
    <w:p w:rsidR="003918E9" w:rsidRPr="00F95856" w:rsidP="00B03883" w14:paraId="4A78916D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 Chile comunica que en relación al Protocolo de Análisis y/o Ensayos de eficiencia energética de productos eléctricos de la Superintendencia de Electricidad y Combustibles (SEC), notificado el 19.07.2023, bajo la signatura G/TBT/N/CHL/655 se informa que mediante la Resolución Exenta Electrónica N° 32.725 del 24 de junio de 2025, el nuevo Protocolo de eficiencia energética (PE N°1/26/2:2023) entrará en vigor el 30.06.2025, coexistiendo con el protocolo anterior (PE N°1/26:2009) hasta el 30.04.2026.</w:t>
      </w:r>
    </w:p>
    <w:p w:rsidR="00D60927" w:rsidRPr="00B22706" w:rsidP="003918E9" w14:paraId="0E6FF1A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1D7A9B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2EF617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CD643E9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50CE5FD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5266B9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4DD5A4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F066983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40AA45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8FD3B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G/TBT/N/CHL/655/Add.2</w:t>
    </w:r>
    <w:bookmarkEnd w:id="9"/>
  </w:p>
  <w:p w:rsidR="00470C19" w:rsidP="00583508" w14:paraId="75E858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D861D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8A08EE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4C67C2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D956DC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D623823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2297358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DEDF87B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946F0EE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C106C0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2D0E510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G/TBT/N/CHL/655/Add.2</w:t>
          </w:r>
          <w:bookmarkEnd w:id="16"/>
        </w:p>
      </w:tc>
    </w:tr>
    <w:tr w14:paraId="71C8C21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5195923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216DA7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4 de julio de 2025</w:t>
          </w:r>
          <w:bookmarkEnd w:id="17"/>
        </w:p>
      </w:tc>
    </w:tr>
    <w:tr w14:paraId="1D81358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DCA5CF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(25-4358)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75E737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968100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0EEB7C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10D61A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83B78A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7217739">
    <w:abstractNumId w:val="9"/>
  </w:num>
  <w:num w:numId="2" w16cid:durableId="909195795">
    <w:abstractNumId w:val="7"/>
  </w:num>
  <w:num w:numId="3" w16cid:durableId="2139495025">
    <w:abstractNumId w:val="6"/>
  </w:num>
  <w:num w:numId="4" w16cid:durableId="1472207963">
    <w:abstractNumId w:val="5"/>
  </w:num>
  <w:num w:numId="5" w16cid:durableId="1992252884">
    <w:abstractNumId w:val="4"/>
  </w:num>
  <w:num w:numId="6" w16cid:durableId="1883054039">
    <w:abstractNumId w:val="12"/>
  </w:num>
  <w:num w:numId="7" w16cid:durableId="69543890">
    <w:abstractNumId w:val="11"/>
  </w:num>
  <w:num w:numId="8" w16cid:durableId="2137982714">
    <w:abstractNumId w:val="10"/>
  </w:num>
  <w:num w:numId="9" w16cid:durableId="7002102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4463530">
    <w:abstractNumId w:val="13"/>
  </w:num>
  <w:num w:numId="11" w16cid:durableId="564342253">
    <w:abstractNumId w:val="8"/>
  </w:num>
  <w:num w:numId="12" w16cid:durableId="1488090302">
    <w:abstractNumId w:val="3"/>
  </w:num>
  <w:num w:numId="13" w16cid:durableId="2108693838">
    <w:abstractNumId w:val="2"/>
  </w:num>
  <w:num w:numId="14" w16cid:durableId="1765957362">
    <w:abstractNumId w:val="1"/>
  </w:num>
  <w:num w:numId="15" w16cid:durableId="859052441">
    <w:abstractNumId w:val="0"/>
  </w:num>
  <w:num w:numId="16" w16cid:durableId="186385463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14A68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32A3C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747B4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B45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HL/25_04424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2025-07-04T09:46:00Z</dcterms:created>
  <dcterms:modified xsi:type="dcterms:W3CDTF">2025-07-04T09:46:00Z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