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B1F0990" w14:textId="77777777">
      <w:pPr>
        <w:pStyle w:val="Title"/>
      </w:pPr>
      <w:r w:rsidRPr="00EF68C9">
        <w:t>NOTIFICACIÓN</w:t>
      </w:r>
    </w:p>
    <w:p w:rsidR="002F663C" w:rsidRPr="00EF68C9" w:rsidP="00D31A79" w14:paraId="20BEB75A" w14:textId="77777777">
      <w:pPr>
        <w:pStyle w:val="Title3"/>
      </w:pPr>
      <w:r w:rsidRPr="00EF68C9">
        <w:t>Addendum</w:t>
      </w:r>
    </w:p>
    <w:p w:rsidR="002F663C" w:rsidP="00B22706" w14:paraId="4F8CA9AC" w14:textId="77777777">
      <w:r w:rsidRPr="00EF68C9">
        <w:t>La siguiente comunicación, de fecha 18 de junio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62560B3E" w14:textId="77777777">
      <w:pPr>
        <w:rPr>
          <w:rFonts w:eastAsia="Calibri" w:cs="Times New Roman"/>
        </w:rPr>
      </w:pPr>
    </w:p>
    <w:p w:rsidR="002F663C" w:rsidRPr="00EF68C9" w:rsidP="00EF68C9" w14:paraId="19FA289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B22706" w:rsidRPr="00EF68C9" w:rsidP="00EF68C9" w14:paraId="41F9EE3D" w14:textId="77777777"/>
    <w:p w:rsidR="002F663C" w:rsidRPr="00EF68C9" w:rsidP="00EF68C9" w14:paraId="2C35829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de Establecimientos Farmacéuticos.</w:t>
      </w:r>
    </w:p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4F9972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0E1349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019BA5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6280F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9ED4FC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Modificación del </w:t>
            </w:r>
            <w:r w:rsidRPr="00EF68C9">
              <w:t>plazo para presentar observaciones - fecha:</w:t>
            </w:r>
            <w:r w:rsidR="00C838A8">
              <w:t xml:space="preserve"> </w:t>
            </w:r>
          </w:p>
        </w:tc>
      </w:tr>
      <w:tr w14:paraId="4D87994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60F69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84BC31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7BE36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60F14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BA298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27 de julio de 2011</w:t>
            </w:r>
          </w:p>
        </w:tc>
      </w:tr>
      <w:tr w14:paraId="49BDA5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7355A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4D4FB6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ciento ochenta (180) días de su publicación en el Diario Oficial El Peruano</w:t>
            </w:r>
          </w:p>
        </w:tc>
      </w:tr>
      <w:tr w14:paraId="2703236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B893F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B4D5C7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1DFFFC4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https://www.digemid.minsa.gob.pe/webDigemid/normas-legales/2011/decreto-supremo-no-014-2011-sa/</w:t>
              </w:r>
            </w:hyperlink>
          </w:p>
          <w:p w:rsidR="002F663C" w:rsidRPr="00EF68C9" w:rsidP="00442BDE" w14:paraId="1963DC32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https://members.wto.org/crnattachments/2025/TBT/PER/final_measure/25_03986_00_s.pdf</w:t>
              </w:r>
            </w:hyperlink>
          </w:p>
        </w:tc>
      </w:tr>
      <w:tr w14:paraId="1FAD450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E7244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40B2C0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4850F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5F7E70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53CF5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1EA7F9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D0E3AF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EF3BD7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6265AE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71DEE493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9B316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37B90F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5183006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660131B" w14:textId="77777777"/>
    <w:p w:rsidR="003918E9" w:rsidRPr="00F95856" w:rsidP="00B03883" w14:paraId="3EC9DE7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Mediante Decreto Supremo N° 014-2011-SA publicado el 27 de julio de 2011 se aprueba el Reglamento de Establecimientos Farmacéuticos, el cual entró en vigencia a los ciento ochenta (180) días de su publicación en el Diario Oficial El Peruano.</w:t>
      </w:r>
    </w:p>
    <w:p w:rsidR="00EF68C9" w:rsidRPr="00EF68C9" w:rsidP="00B4085F" w14:paraId="6168EF32" w14:textId="77777777">
      <w:r w:rsidRPr="00EF68C9">
        <w:t>Ministerio de Comercio Exterior y Turismo - MINCETUR</w:t>
      </w:r>
    </w:p>
    <w:p w:rsidR="00EF68C9" w:rsidRPr="00EF68C9" w:rsidP="00B4085F" w14:paraId="11AD3B31" w14:textId="77777777">
      <w:r w:rsidRPr="00EF68C9">
        <w:t>Calle Uno Oeste Nº 50 - Urb. Corpac - Lima 27 - Perú</w:t>
      </w:r>
    </w:p>
    <w:p w:rsidR="00EF68C9" w:rsidRPr="00EF68C9" w:rsidP="00B4085F" w14:paraId="3DC47B1A" w14:textId="77777777">
      <w:r w:rsidRPr="00EF68C9">
        <w:t>Tel.: (+51-1) 513-6100, Ext. 1223 y 1239</w:t>
      </w:r>
    </w:p>
    <w:p w:rsidR="00EF68C9" w:rsidRPr="00EF68C9" w:rsidP="00B4085F" w14:paraId="35B3660B" w14:textId="77777777">
      <w:r w:rsidRPr="00EF68C9">
        <w:t xml:space="preserve">Email: </w:t>
      </w:r>
      <w:hyperlink r:id="rId8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3E5E866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3F02289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569AE3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D8270D1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837F4B8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C23EAF4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5C597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556EE2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2FB4FC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91C1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G/TBT/N/PER/30/Add.1</w:t>
    </w:r>
    <w:bookmarkEnd w:id="9"/>
  </w:p>
  <w:p w:rsidR="00470C19" w:rsidP="00583508" w14:paraId="6546EF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D577F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BBCD41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1F5EF2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2E4B9E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73AA5D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66217C4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DA893C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FF5984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FF913C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7179927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G/TBT/N/PER/30/Add.1</w:t>
          </w:r>
          <w:bookmarkEnd w:id="16"/>
        </w:p>
      </w:tc>
    </w:tr>
    <w:tr w14:paraId="05F708E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6BDFD81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5721E0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18 de junio de 2025</w:t>
          </w:r>
          <w:bookmarkEnd w:id="17"/>
        </w:p>
      </w:tc>
    </w:tr>
    <w:tr w14:paraId="394EED6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11E34C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(25-3991)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EDB977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AB16AD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3F73AB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E94BA0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35BD0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011603">
    <w:abstractNumId w:val="9"/>
  </w:num>
  <w:num w:numId="2" w16cid:durableId="437607314">
    <w:abstractNumId w:val="7"/>
  </w:num>
  <w:num w:numId="3" w16cid:durableId="1856310750">
    <w:abstractNumId w:val="6"/>
  </w:num>
  <w:num w:numId="4" w16cid:durableId="1137914114">
    <w:abstractNumId w:val="5"/>
  </w:num>
  <w:num w:numId="5" w16cid:durableId="49886133">
    <w:abstractNumId w:val="4"/>
  </w:num>
  <w:num w:numId="6" w16cid:durableId="977419062">
    <w:abstractNumId w:val="12"/>
  </w:num>
  <w:num w:numId="7" w16cid:durableId="1869097032">
    <w:abstractNumId w:val="11"/>
  </w:num>
  <w:num w:numId="8" w16cid:durableId="833951804">
    <w:abstractNumId w:val="10"/>
  </w:num>
  <w:num w:numId="9" w16cid:durableId="69885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5734977">
    <w:abstractNumId w:val="13"/>
  </w:num>
  <w:num w:numId="11" w16cid:durableId="1754165243">
    <w:abstractNumId w:val="8"/>
  </w:num>
  <w:num w:numId="12" w16cid:durableId="788939979">
    <w:abstractNumId w:val="3"/>
  </w:num>
  <w:num w:numId="13" w16cid:durableId="1226794585">
    <w:abstractNumId w:val="2"/>
  </w:num>
  <w:num w:numId="14" w16cid:durableId="251017509">
    <w:abstractNumId w:val="1"/>
  </w:num>
  <w:num w:numId="15" w16cid:durableId="2046952602">
    <w:abstractNumId w:val="0"/>
  </w:num>
  <w:num w:numId="16" w16cid:durableId="156664503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33F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4085F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091F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95DF5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A82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digemid.minsa.gob.pe/webDigemid/normas-legales/2011/decreto-supremo-no-014-2011-sa/" TargetMode="External" /><Relationship Id="rId7" Type="http://schemas.openxmlformats.org/officeDocument/2006/relationships/hyperlink" Target="https://members.wto.org/crnattachments/2025/TBT/PER/final_measure/25_03986_00_s.pdf" TargetMode="External" /><Relationship Id="rId8" Type="http://schemas.openxmlformats.org/officeDocument/2006/relationships/hyperlink" Target="mailto:otc@mincetur.gob.p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2025-06-18T09:38:00Z</dcterms:created>
  <dcterms:modified xsi:type="dcterms:W3CDTF">2025-06-18T09:39:00Z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