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5ED8C3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5282CA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14628B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C52F8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B9495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E3353C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5220B88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71AE1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2130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2612E6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53F079B" w14:textId="77777777">
            <w:pPr>
              <w:spacing w:after="120"/>
            </w:pPr>
            <w:r w:rsidRPr="00C379C8">
              <w:t xml:space="preserve">Telecommunication </w:t>
            </w:r>
            <w:r w:rsidRPr="00C379C8">
              <w:t>Engineering Centre (TEC), Department of Telecommunications (DoT), India.</w:t>
            </w:r>
          </w:p>
          <w:p w:rsidR="00F85C99" w:rsidRPr="002F6A28" w:rsidP="00AA646C" w14:paraId="1E139064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6F96FFF3" w14:textId="77777777">
            <w:r w:rsidRPr="00C379C8">
              <w:t>Contact Person: Mr. Arvind Kumar Tripathi, DDG(IMP &amp; TEP)</w:t>
            </w:r>
          </w:p>
          <w:p w:rsidR="00AC6C6E" w:rsidRPr="00C379C8" w:rsidP="00AA646C" w14:paraId="0EE61341" w14:textId="77777777">
            <w:r w:rsidRPr="00C379C8">
              <w:t>Room No: 356, Khurshid Lal Bhawan</w:t>
            </w:r>
          </w:p>
          <w:p w:rsidR="00AC6C6E" w:rsidRPr="00C379C8" w:rsidP="00AA646C" w14:paraId="2B7D4F66" w14:textId="77777777">
            <w:r w:rsidRPr="00C379C8">
              <w:t>Janpath, New Delhi-110001, India.</w:t>
            </w:r>
          </w:p>
          <w:p w:rsidR="00AC6C6E" w:rsidRPr="00C379C8" w:rsidP="00AA646C" w14:paraId="015BCB09" w14:textId="77777777">
            <w:r w:rsidRPr="00C379C8">
              <w:t>Contact Number – +(91) 9868135680</w:t>
            </w:r>
          </w:p>
          <w:p w:rsidR="00AC6C6E" w:rsidRPr="00C379C8" w:rsidP="00AA646C" w14:paraId="3988B69E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  <w:p w:rsidR="00AC6C6E" w:rsidRPr="00C379C8" w:rsidP="00AA646C" w14:paraId="4CD29487" w14:textId="77777777">
            <w:r w:rsidRPr="00C379C8">
              <w:t xml:space="preserve">Website-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https://www.tec.gov.in</w:t>
              </w:r>
            </w:hyperlink>
          </w:p>
          <w:p w:rsidR="00AC6C6E" w:rsidRPr="00C379C8" w:rsidP="00AA646C" w14:paraId="4598EF23" w14:textId="77777777">
            <w:pPr>
              <w:spacing w:after="120"/>
            </w:pPr>
            <w:r w:rsidRPr="00C379C8">
              <w:t xml:space="preserve">Email ID of TBT Enquiry Point: </w:t>
            </w:r>
            <w:hyperlink r:id="rId6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  <w:tr w14:paraId="5F3A29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4489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969143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5E3A4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6535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BB2E1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HS 8517</w:t>
            </w:r>
          </w:p>
        </w:tc>
      </w:tr>
      <w:tr w14:paraId="480CA8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234B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22E73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Standard for Generic Requirements (GR) of Splice Closure for Optical Fibre Cables; (43 page(s), in English)</w:t>
            </w:r>
          </w:p>
        </w:tc>
      </w:tr>
      <w:tr w14:paraId="06EA34F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A480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D18BB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describes the generic requirements of a universal type of Splice Closure suitable for different types of Optical Fibre Cables used in Telecom networks.</w:t>
            </w:r>
          </w:p>
        </w:tc>
      </w:tr>
      <w:tr w14:paraId="47A6F45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FEAB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10555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Standard for Generic Requirements (GR) of Splice Closure for Optical Fibre Cables</w:t>
            </w:r>
          </w:p>
        </w:tc>
      </w:tr>
      <w:tr w14:paraId="3C8B23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AF7E8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39D5B8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6CCCBC5" w14:textId="77777777">
            <w:pPr>
              <w:spacing w:before="120" w:after="120"/>
            </w:pPr>
            <w:r w:rsidRPr="002F6A28">
              <w:t xml:space="preserve">Draft Standard for Generic </w:t>
            </w:r>
            <w:r w:rsidRPr="002F6A28">
              <w:t>Requirements(GR) of Splice Closure for Optical Fibre Cables</w:t>
            </w:r>
          </w:p>
          <w:p w:rsidR="00EE3A11" w:rsidRPr="002F6A28" w:rsidP="007F13E8" w14:paraId="79B1FEDC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https://tec.gov.in/pdf/consultations/Draft%20Standard%20for%20Generic%20Requirement%20of%20Splice%20Closure-TEC%2</w:t>
              </w:r>
              <w:r w:rsidRPr="002F6A28">
                <w:rPr>
                  <w:color w:val="0000FF"/>
                  <w:u w:val="single"/>
                </w:rPr>
                <w:t>0</w:t>
              </w:r>
              <w:r w:rsidRPr="002F6A28">
                <w:rPr>
                  <w:color w:val="0000FF"/>
                  <w:u w:val="single"/>
                </w:rPr>
                <w:t>87080-2025-for%20consultation%20as%20on-26052025.pdf</w:t>
              </w:r>
            </w:hyperlink>
          </w:p>
        </w:tc>
      </w:tr>
      <w:tr w14:paraId="5B66C3E0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0ED10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1A40E2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DBF352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1BB4EE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7556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9365F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E1694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9CDF6A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D7BBBF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EE6045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Telecommunication Engineering Centre (TEC)</w:t>
            </w:r>
          </w:p>
          <w:p w:rsidR="00EE3A11" w:rsidRPr="00A12DDE" w:rsidP="00B16145" w14:paraId="1942285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Person: Mr. Arvind Kumar Tripathi, DDG(IMP &amp; TEP)</w:t>
            </w:r>
          </w:p>
          <w:p w:rsidR="00EE3A11" w:rsidRPr="00A12DDE" w:rsidP="00B16145" w14:paraId="1A12998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Room No: 356, Khurshid Lal Bhawan</w:t>
            </w:r>
          </w:p>
          <w:p w:rsidR="00EE3A11" w:rsidRPr="00A12DDE" w:rsidP="00B16145" w14:paraId="5698968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Janpath, New Delhi-110001, India.</w:t>
            </w:r>
          </w:p>
          <w:p w:rsidR="00EE3A11" w:rsidRPr="00A12DDE" w:rsidP="00B16145" w14:paraId="36D4762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Number – +(91) 9868135680</w:t>
            </w:r>
          </w:p>
          <w:p w:rsidR="00EE3A11" w:rsidRPr="00A12DDE" w:rsidP="00B16145" w14:paraId="0FC5118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163E48B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Website-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https://www.tec.gov.in</w:t>
              </w:r>
            </w:hyperlink>
          </w:p>
          <w:p w:rsidR="00EE3A11" w:rsidRPr="00A12DDE" w:rsidP="00B16145" w14:paraId="6E77E10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 ID of TBT Enquiry Point: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07FFC560" w14:textId="77777777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https://tec.gov.in/pdf/con</w:t>
              </w:r>
              <w:r w:rsidRPr="00A12DDE">
                <w:rPr>
                  <w:bCs/>
                  <w:color w:val="0000FF"/>
                  <w:u w:val="single"/>
                </w:rPr>
                <w:t>s</w:t>
              </w:r>
              <w:r w:rsidRPr="00A12DDE">
                <w:rPr>
                  <w:bCs/>
                  <w:color w:val="0000FF"/>
                  <w:u w:val="single"/>
                </w:rPr>
                <w:t>ultations/Draft%20Standard%20for%20Generic%20Requirement%20of%20Splice%20Closure-TEC%2087080-2025-for%20consultation%20as%20on-26052025.pdf</w:t>
              </w:r>
            </w:hyperlink>
          </w:p>
          <w:p w:rsidR="00EE3A11" w:rsidRPr="00A12DDE" w:rsidP="00B16145" w14:paraId="7A439776" w14:textId="77777777">
            <w:pPr>
              <w:keepNext/>
              <w:keepLines/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https://members.wto.org/crnattachments/2025/TBT/IND/25_03765_00_e.pdf</w:t>
              </w:r>
            </w:hyperlink>
          </w:p>
        </w:tc>
      </w:tr>
    </w:tbl>
    <w:p w:rsidR="00EE3A11" w:rsidRPr="002F6A28" w:rsidP="002F6A28" w14:paraId="1356B3DF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59F3D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36BD1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E56048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1C6A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54153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3450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FFC00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8AFB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G/TBT/N/IND/366</w:t>
    </w:r>
    <w:bookmarkEnd w:id="0"/>
  </w:p>
  <w:p w:rsidR="009239F7" w:rsidRPr="002F6A28" w:rsidP="009239F7" w14:paraId="5CCF24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B274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634C9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2BBC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470F4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2150F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73A29A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0DCA11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B1BDEAC" w14:textId="77777777">
          <w:pPr>
            <w:jc w:val="right"/>
            <w:rPr>
              <w:b/>
              <w:szCs w:val="16"/>
            </w:rPr>
          </w:pPr>
        </w:p>
      </w:tc>
    </w:tr>
    <w:tr w14:paraId="6BB863B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5BCCD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5CEDB1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G/TBT/N/IND/366</w:t>
          </w:r>
          <w:bookmarkEnd w:id="2"/>
        </w:p>
      </w:tc>
    </w:tr>
    <w:tr w14:paraId="0F5C65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D6333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7735E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4989A98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69C32D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(25-3732)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156C9D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A0956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3A506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52B528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340218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9587990">
    <w:abstractNumId w:val="9"/>
  </w:num>
  <w:num w:numId="2" w16cid:durableId="740519388">
    <w:abstractNumId w:val="7"/>
  </w:num>
  <w:num w:numId="3" w16cid:durableId="1177230137">
    <w:abstractNumId w:val="6"/>
  </w:num>
  <w:num w:numId="4" w16cid:durableId="1616522572">
    <w:abstractNumId w:val="5"/>
  </w:num>
  <w:num w:numId="5" w16cid:durableId="1571378599">
    <w:abstractNumId w:val="4"/>
  </w:num>
  <w:num w:numId="6" w16cid:durableId="262538893">
    <w:abstractNumId w:val="12"/>
  </w:num>
  <w:num w:numId="7" w16cid:durableId="1324116057">
    <w:abstractNumId w:val="11"/>
  </w:num>
  <w:num w:numId="8" w16cid:durableId="118034928">
    <w:abstractNumId w:val="10"/>
  </w:num>
  <w:num w:numId="9" w16cid:durableId="5848027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9963842">
    <w:abstractNumId w:val="13"/>
  </w:num>
  <w:num w:numId="11" w16cid:durableId="1058357143">
    <w:abstractNumId w:val="8"/>
  </w:num>
  <w:num w:numId="12" w16cid:durableId="830874587">
    <w:abstractNumId w:val="3"/>
  </w:num>
  <w:num w:numId="13" w16cid:durableId="8872159">
    <w:abstractNumId w:val="2"/>
  </w:num>
  <w:num w:numId="14" w16cid:durableId="1373732196">
    <w:abstractNumId w:val="1"/>
  </w:num>
  <w:num w:numId="15" w16cid:durableId="100489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384C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164D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3355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B747E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0725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001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A4572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enquirytel.tec@gov.in" TargetMode="External" /><Relationship Id="rId7" Type="http://schemas.openxmlformats.org/officeDocument/2006/relationships/hyperlink" Target="https://www.tec.gov.in" TargetMode="External" /><Relationship Id="rId8" Type="http://schemas.openxmlformats.org/officeDocument/2006/relationships/hyperlink" Target="https://tec.gov.in/pdf/consultations/Draft%20Standard%20for%20Generic%20Requirement%20of%20Splice%20Closure-TEC%2087080-2025-for%20consultation%20as%20on-26052025.pdf" TargetMode="External" /><Relationship Id="rId9" Type="http://schemas.openxmlformats.org/officeDocument/2006/relationships/hyperlink" Target="https://members.wto.org/crnattachments/2025/TBT/IND/25_03765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2D257A-2AF7-4117-9052-D8033B12D74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2025-06-10T06:58:00Z</dcterms:created>
  <dcterms:modified xsi:type="dcterms:W3CDTF">2025-06-10T07:20:00Z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