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8C6823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27DDAE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143E43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9BBFBA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549664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891B31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88F3A4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E67FC4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BB311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0FA4434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BB5C80C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 (KATS)</w:t>
            </w:r>
          </w:p>
          <w:p w:rsidR="00F85C99" w:rsidRPr="002F6A28" w:rsidP="00AA646C" w14:paraId="77C8323F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63C9C70" w14:textId="77777777">
            <w:r w:rsidRPr="00C379C8">
              <w:t>Electrical &amp; Telecommunications Product Safety Division</w:t>
            </w:r>
          </w:p>
          <w:p w:rsidR="00AC6C6E" w:rsidRPr="00C379C8" w:rsidP="00AA646C" w14:paraId="6E4A50C6" w14:textId="77777777">
            <w:r w:rsidRPr="00C379C8">
              <w:t>Korean Agency for Technology and Standards</w:t>
            </w:r>
          </w:p>
          <w:p w:rsidR="00AC6C6E" w:rsidRPr="00C379C8" w:rsidP="00AA646C" w14:paraId="34099ED6" w14:textId="77777777">
            <w:r w:rsidRPr="00C379C8">
              <w:t>Ministry of Trade, Industry and Energy</w:t>
            </w:r>
          </w:p>
          <w:p w:rsidR="00AC6C6E" w:rsidRPr="00C379C8" w:rsidP="00AA646C" w14:paraId="701F4896" w14:textId="77777777">
            <w:r w:rsidRPr="00C379C8">
              <w:t>93, Isu-ro, Maengdong-myeon, Eumseong-gun, Chungcheongbuk-do, 27737</w:t>
            </w:r>
          </w:p>
          <w:p w:rsidR="00AC6C6E" w:rsidRPr="00C379C8" w:rsidP="00AA646C" w14:paraId="7B30A251" w14:textId="77777777">
            <w:r w:rsidRPr="00C379C8">
              <w:t>Republic of Korea</w:t>
            </w:r>
          </w:p>
          <w:p w:rsidR="00AC6C6E" w:rsidRPr="00C379C8" w:rsidP="00AA646C" w14:paraId="13CFF923" w14:textId="77777777">
            <w:r w:rsidRPr="00C379C8">
              <w:t>Tel.: (+82) 43 870 5444</w:t>
            </w:r>
          </w:p>
          <w:p w:rsidR="00AC6C6E" w:rsidRPr="00C379C8" w:rsidP="00AA646C" w14:paraId="2C9562FF" w14:textId="77777777">
            <w:r w:rsidRPr="00C379C8">
              <w:t>Fax: (+82) 43 870 5676</w:t>
            </w:r>
          </w:p>
          <w:p w:rsidR="00AC6C6E" w:rsidRPr="00C379C8" w:rsidP="00AA646C" w14:paraId="7A039BB6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  <w:p w:rsidR="00AC6C6E" w:rsidRPr="00C379C8" w:rsidP="00AA646C" w14:paraId="77799577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http://www.kats.go.kr</w:t>
              </w:r>
            </w:hyperlink>
          </w:p>
        </w:tc>
      </w:tr>
      <w:tr w14:paraId="17BF9D7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4607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7AD205F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</w:t>
            </w:r>
            <w:r w:rsidRPr="002F6A28">
              <w:rPr>
                <w:b/>
              </w:rPr>
              <w:t>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098180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D09174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CFD7D6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Single-capped fluorescent lamps</w:t>
            </w:r>
          </w:p>
        </w:tc>
      </w:tr>
      <w:tr w14:paraId="178DC3E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DF15A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4F1964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Electrical and Telecommunication Products and Components, Single-capped Fluorescent Lamps - Performance Specifications (KC 60901); (163 page(s), in Korean), (292 page(s), in Korean)</w:t>
            </w:r>
          </w:p>
        </w:tc>
      </w:tr>
      <w:tr w14:paraId="6676C47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4A166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D531E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Performance specifications for Single-capped fluorescent lamps (KC 60901) will be harmonized with relevant international standards (IEC 60901). The main modification is as below.</w:t>
            </w:r>
          </w:p>
          <w:p w:rsidR="00FE448B" w:rsidRPr="00C379C8" w:rsidP="002F6A28" w14:paraId="43E94131" w14:textId="77777777">
            <w:pPr>
              <w:spacing w:before="120" w:after="120"/>
            </w:pPr>
            <w:r w:rsidRPr="00C379C8">
              <w:t>- To add test methods and clarify the condition of test (Clause 1, Annex B, C, D etc.)</w:t>
            </w:r>
          </w:p>
        </w:tc>
      </w:tr>
      <w:tr w14:paraId="6890C94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5B4CD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9F9E8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27C0B6B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158774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884917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0CCB175" w14:textId="77777777">
            <w:pPr>
              <w:spacing w:before="120" w:after="120"/>
            </w:pPr>
            <w:r w:rsidRPr="002F6A28">
              <w:t xml:space="preserve">KATS Public Notification No.2025-005(9 Jan 2025), IEC </w:t>
            </w:r>
            <w:r w:rsidRPr="002F6A28">
              <w:t>60901(Ed 2.6 2014-12): Single-capped fluorescent lamps - Performance specifications</w:t>
            </w:r>
          </w:p>
        </w:tc>
      </w:tr>
      <w:tr w14:paraId="7BC24FB3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72D47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F2EBA4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EAC1C3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2DAEA1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7886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C536F9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50692EA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353431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C4238FA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390A47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0F02345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629D94D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5263C34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5847B6C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523C331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6A8176D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03B8DC6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65EBAA5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1CF2A66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23E73668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https://kats.go.kr/content.do?cmsid=239&amp;mode=view&amp;page=4&amp;cid=24929</w:t>
              </w:r>
            </w:hyperlink>
          </w:p>
          <w:p w:rsidR="00EE3A11" w:rsidRPr="00A12DDE" w:rsidP="00B16145" w14:paraId="781EFDF5" w14:textId="77777777">
            <w:pPr>
              <w:keepNext/>
              <w:keepLines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https://members.wto.org/crnattachments/2025/TBT/KOR/25_02583_00_x.pdf</w:t>
              </w:r>
            </w:hyperlink>
          </w:p>
          <w:p w:rsidR="00EE3A11" w:rsidRPr="00A12DDE" w:rsidP="00B16145" w14:paraId="58019976" w14:textId="77777777">
            <w:pPr>
              <w:keepNext/>
              <w:keepLines/>
              <w:spacing w:after="120"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https://members.wto.org/crnattachments/2025/TBT/KOR/25_02583_01_x.pdf</w:t>
              </w:r>
            </w:hyperlink>
          </w:p>
        </w:tc>
      </w:tr>
    </w:tbl>
    <w:p w:rsidR="00EE3A11" w:rsidRPr="002F6A28" w:rsidP="002F6A28" w14:paraId="6E2F1D32" w14:textId="77777777"/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2A9EA4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4649B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900EE4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DD87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79BE5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ADC1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ED4884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DD9D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G/TBT/N/KOR/1285</w:t>
    </w:r>
    <w:bookmarkEnd w:id="0"/>
  </w:p>
  <w:p w:rsidR="009239F7" w:rsidRPr="002F6A28" w:rsidP="009239F7" w14:paraId="7CE223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A6A73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0DF6B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200B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A348A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2679E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243576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D530F0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673C46C" w14:textId="77777777">
          <w:pPr>
            <w:jc w:val="right"/>
            <w:rPr>
              <w:b/>
              <w:szCs w:val="16"/>
            </w:rPr>
          </w:pPr>
        </w:p>
      </w:tc>
    </w:tr>
    <w:tr w14:paraId="197F3C2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C7BC62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36EB76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G/TBT/N/KOR/1285</w:t>
          </w:r>
          <w:bookmarkEnd w:id="2"/>
        </w:p>
      </w:tc>
    </w:tr>
    <w:tr w14:paraId="5655E5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331AB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952FC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78A4C9D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84B24F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(25-2291)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5D6486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59F518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4DF69C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9EA1E7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C08B9B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3600033">
    <w:abstractNumId w:val="9"/>
  </w:num>
  <w:num w:numId="2" w16cid:durableId="301230793">
    <w:abstractNumId w:val="7"/>
  </w:num>
  <w:num w:numId="3" w16cid:durableId="438451173">
    <w:abstractNumId w:val="6"/>
  </w:num>
  <w:num w:numId="4" w16cid:durableId="772283876">
    <w:abstractNumId w:val="5"/>
  </w:num>
  <w:num w:numId="5" w16cid:durableId="1261986204">
    <w:abstractNumId w:val="4"/>
  </w:num>
  <w:num w:numId="6" w16cid:durableId="2033263730">
    <w:abstractNumId w:val="12"/>
  </w:num>
  <w:num w:numId="7" w16cid:durableId="1253857854">
    <w:abstractNumId w:val="11"/>
  </w:num>
  <w:num w:numId="8" w16cid:durableId="1175848640">
    <w:abstractNumId w:val="10"/>
  </w:num>
  <w:num w:numId="9" w16cid:durableId="12633449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8185613">
    <w:abstractNumId w:val="13"/>
  </w:num>
  <w:num w:numId="11" w16cid:durableId="1474327535">
    <w:abstractNumId w:val="8"/>
  </w:num>
  <w:num w:numId="12" w16cid:durableId="1780223020">
    <w:abstractNumId w:val="3"/>
  </w:num>
  <w:num w:numId="13" w16cid:durableId="1125150427">
    <w:abstractNumId w:val="2"/>
  </w:num>
  <w:num w:numId="14" w16cid:durableId="812522779">
    <w:abstractNumId w:val="1"/>
  </w:num>
  <w:num w:numId="15" w16cid:durableId="667485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B54A7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30A5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3C261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KOR/25_02583_00_x.pdf" TargetMode="External" /><Relationship Id="rId11" Type="http://schemas.openxmlformats.org/officeDocument/2006/relationships/hyperlink" Target="https://members.wto.org/crnattachments/2025/TBT/KOR/25_02583_01_x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http://www.kats.go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https://kats.go.kr/content.do?cmsid=239&amp;mode=view&amp;page=4&amp;cid=24929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2025-04-01T12:04:00Z</dcterms:created>
  <dcterms:modified xsi:type="dcterms:W3CDTF">2025-04-01T12:04:00Z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