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92049F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C162C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3F6C63B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D302B9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D1F94C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F9BA43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0F7602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B3D63D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04B93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C4139E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D576074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4C1C46F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3DC33B2" w14:textId="77777777">
            <w:r w:rsidRPr="00C379C8">
              <w:t>Electrical &amp; Telecommunications Product Safety Division</w:t>
            </w:r>
          </w:p>
          <w:p w:rsidR="00AC6C6E" w:rsidRPr="00C379C8" w:rsidP="00AA646C" w14:paraId="61B8210F" w14:textId="77777777">
            <w:r w:rsidRPr="00C379C8">
              <w:t>Korean Agency for Technology and Standards</w:t>
            </w:r>
          </w:p>
          <w:p w:rsidR="00AC6C6E" w:rsidRPr="00C379C8" w:rsidP="00AA646C" w14:paraId="6FD91DC7" w14:textId="77777777">
            <w:r w:rsidRPr="00C379C8">
              <w:t>Ministry of Trade, Industry and Energy</w:t>
            </w:r>
          </w:p>
          <w:p w:rsidR="00AC6C6E" w:rsidRPr="00C379C8" w:rsidP="00AA646C" w14:paraId="7758599E" w14:textId="77777777">
            <w:r w:rsidRPr="00C379C8">
              <w:t>93 Isu-ro, Maengdong-myeon, Eumseong-gun, Chungcheongbuk-do, 27737</w:t>
            </w:r>
          </w:p>
          <w:p w:rsidR="00AC6C6E" w:rsidRPr="00C379C8" w:rsidP="00AA646C" w14:paraId="13730C32" w14:textId="77777777">
            <w:r w:rsidRPr="00C379C8">
              <w:t>Republic of Korea</w:t>
            </w:r>
          </w:p>
          <w:p w:rsidR="00AC6C6E" w:rsidRPr="00C379C8" w:rsidP="00AA646C" w14:paraId="3FA78F24" w14:textId="77777777">
            <w:r w:rsidRPr="00C379C8">
              <w:t>Tel: (+82) 43-870-5446</w:t>
            </w:r>
          </w:p>
          <w:p w:rsidR="00AC6C6E" w:rsidRPr="00C379C8" w:rsidP="00AA646C" w14:paraId="1A2B1BAB" w14:textId="77777777">
            <w:r w:rsidRPr="00C379C8">
              <w:t>Fax: (+82) 43-870-5676</w:t>
            </w:r>
          </w:p>
          <w:p w:rsidR="00AC6C6E" w:rsidRPr="00C379C8" w:rsidP="00AA646C" w14:paraId="02D11C75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6D8A98B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2CC0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8F3D6F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76E6D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11C69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FDC4AA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Commercial dispensing appliances and vending machines</w:t>
            </w:r>
          </w:p>
        </w:tc>
      </w:tr>
      <w:tr w14:paraId="65D4A3D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77F6B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F41AE9E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2-75: Particular Requirements for Commercial Dispensing Appliances and Vending Machines (KC 60335-2-75); (11 page(s), in Korean), (37 page(s), in Korean)</w:t>
            </w:r>
          </w:p>
        </w:tc>
      </w:tr>
      <w:tr w14:paraId="1B53593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9E2A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D7F1D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commercial dispensing appliances and vending machines (KC 60335-2-75) will be harmonized with relevant international standards (IEC 60335-2-75). The main modification is as below.</w:t>
            </w:r>
          </w:p>
          <w:p w:rsidR="00FE448B" w:rsidRPr="00C379C8" w:rsidP="002F6A28" w14:paraId="7E65610D" w14:textId="77777777">
            <w:pPr>
              <w:spacing w:before="120" w:after="120"/>
            </w:pPr>
            <w:r w:rsidRPr="00C379C8">
              <w:t>- To add test methods and clarify the condition of test (Clause 11, 15, 20 and etc.)</w:t>
            </w:r>
          </w:p>
          <w:p w:rsidR="00FE448B" w:rsidRPr="00C379C8" w:rsidP="002F6A28" w14:paraId="1249266A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62B1F25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919E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87897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0C34030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FAA2E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EBEF2C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E74759E" w14:textId="77777777">
            <w:pPr>
              <w:spacing w:before="120" w:after="120"/>
            </w:pPr>
            <w:r w:rsidRPr="002F6A28">
              <w:t>KATS Public Notification No.2025-005 (9 Jan 2025),</w:t>
            </w:r>
          </w:p>
          <w:p w:rsidR="00EE3A11" w:rsidRPr="002F6A28" w:rsidP="007F13E8" w14:paraId="74D0E026" w14:textId="77777777">
            <w:pPr>
              <w:spacing w:before="120" w:after="120"/>
            </w:pPr>
            <w:r w:rsidRPr="002F6A28">
              <w:t xml:space="preserve">IEC </w:t>
            </w:r>
            <w:r w:rsidRPr="002F6A28">
              <w:t>60335-2-75(Ed 3.2 2018-10): Household and similar electrical appliances – Safety – Part 2-75: Particular requirements for dispensing appliances and vending machines</w:t>
            </w:r>
          </w:p>
        </w:tc>
      </w:tr>
      <w:tr w14:paraId="50F9DEB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264C2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E80502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B90E6F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</w:t>
            </w:r>
            <w:r w:rsidRPr="00C379C8">
              <w:t>determined</w:t>
            </w:r>
          </w:p>
        </w:tc>
      </w:tr>
      <w:tr w14:paraId="1599ED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E2AAF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C48E7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79AF26C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D29ED0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C77765E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E04D6E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4AB5453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272C4A9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693611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5A4BCC0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28DFDE4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F5FDFB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0C15CAE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3B165AA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639FDAB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06963423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https://members.wto.org/crnattachments/2025/TBT/KOR/25_02572_00_x.pdf</w:t>
              </w:r>
            </w:hyperlink>
          </w:p>
          <w:p w:rsidR="00EE3A11" w:rsidRPr="00A12DDE" w:rsidP="00B16145" w14:paraId="4B5AE926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https://members.wto.org/crnattachments/2025/TBT/KOR/25_02572_01_x.pdf</w:t>
              </w:r>
            </w:hyperlink>
          </w:p>
        </w:tc>
      </w:tr>
    </w:tbl>
    <w:p w:rsidR="00EE3A11" w:rsidRPr="002F6A28" w:rsidP="002F6A28" w14:paraId="4F6E8CAF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6A734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AA737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C6CD47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4AB1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8532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DD46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6F133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7C90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G/TBT/N/KOR/1274</w:t>
    </w:r>
    <w:bookmarkEnd w:id="0"/>
  </w:p>
  <w:p w:rsidR="009239F7" w:rsidRPr="002F6A28" w:rsidP="009239F7" w14:paraId="0EC8E2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A9D5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D7C31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058C8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F24C5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67466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83A010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CEC009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DF5E87" w14:textId="77777777">
          <w:pPr>
            <w:jc w:val="right"/>
            <w:rPr>
              <w:b/>
              <w:szCs w:val="16"/>
            </w:rPr>
          </w:pPr>
        </w:p>
      </w:tc>
    </w:tr>
    <w:tr w14:paraId="2B75157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46A59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54C4EB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G/TBT/N/KOR/1274</w:t>
          </w:r>
          <w:bookmarkEnd w:id="2"/>
        </w:p>
      </w:tc>
    </w:tr>
    <w:tr w14:paraId="4E30F11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C5D65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BCAC7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25E4A60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69D474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(25-2271)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AC580A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93BE57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FC18EC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F8FC31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9DE716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4582965">
    <w:abstractNumId w:val="9"/>
  </w:num>
  <w:num w:numId="2" w16cid:durableId="1536189844">
    <w:abstractNumId w:val="7"/>
  </w:num>
  <w:num w:numId="3" w16cid:durableId="1862086995">
    <w:abstractNumId w:val="6"/>
  </w:num>
  <w:num w:numId="4" w16cid:durableId="107243701">
    <w:abstractNumId w:val="5"/>
  </w:num>
  <w:num w:numId="5" w16cid:durableId="1304889536">
    <w:abstractNumId w:val="4"/>
  </w:num>
  <w:num w:numId="6" w16cid:durableId="1462116792">
    <w:abstractNumId w:val="12"/>
  </w:num>
  <w:num w:numId="7" w16cid:durableId="1553225142">
    <w:abstractNumId w:val="11"/>
  </w:num>
  <w:num w:numId="8" w16cid:durableId="1740983653">
    <w:abstractNumId w:val="10"/>
  </w:num>
  <w:num w:numId="9" w16cid:durableId="6132877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7720340">
    <w:abstractNumId w:val="13"/>
  </w:num>
  <w:num w:numId="11" w16cid:durableId="1906137771">
    <w:abstractNumId w:val="8"/>
  </w:num>
  <w:num w:numId="12" w16cid:durableId="2121098661">
    <w:abstractNumId w:val="3"/>
  </w:num>
  <w:num w:numId="13" w16cid:durableId="102651190">
    <w:abstractNumId w:val="2"/>
  </w:num>
  <w:num w:numId="14" w16cid:durableId="1722048085">
    <w:abstractNumId w:val="1"/>
  </w:num>
  <w:num w:numId="15" w16cid:durableId="937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A4EC2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40053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A4F6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8D0C5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2_00_x.pdf" TargetMode="External" /><Relationship Id="rId9" Type="http://schemas.openxmlformats.org/officeDocument/2006/relationships/hyperlink" Target="https://members.wto.org/crnattachments/2025/TBT/KOR/25_02572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2025-03-31T14:53:00Z</dcterms:created>
  <dcterms:modified xsi:type="dcterms:W3CDTF">2025-03-31T14:53:00Z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