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A26843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2AA9E4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686D189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5DCEFD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5D215EC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43D137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161F9D2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FE75AC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7E9923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69B785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45655197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5AF7E48C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307AEC4" w14:textId="77777777">
            <w:r w:rsidRPr="00C379C8">
              <w:t>Electrical &amp; Telecommunications Product Safety Division</w:t>
            </w:r>
          </w:p>
          <w:p w:rsidR="00AC6C6E" w:rsidRPr="00C379C8" w:rsidP="00AA646C" w14:paraId="08C8823A" w14:textId="77777777">
            <w:r w:rsidRPr="00C379C8">
              <w:t>Korean Agency for Technology and Standards</w:t>
            </w:r>
          </w:p>
          <w:p w:rsidR="00AC6C6E" w:rsidRPr="00C379C8" w:rsidP="00AA646C" w14:paraId="0F38A9A4" w14:textId="77777777">
            <w:r w:rsidRPr="00C379C8">
              <w:t>Ministry of Trade, Industry and Energy</w:t>
            </w:r>
          </w:p>
          <w:p w:rsidR="00AC6C6E" w:rsidRPr="00C379C8" w:rsidP="00AA646C" w14:paraId="0BD09F65" w14:textId="77777777">
            <w:r w:rsidRPr="00C379C8">
              <w:t>93 Isu-ro, Maengdong-myeon, Eumseong-gun, Chungcheongbuk-do, 27737</w:t>
            </w:r>
          </w:p>
          <w:p w:rsidR="00AC6C6E" w:rsidRPr="00C379C8" w:rsidP="00AA646C" w14:paraId="5D7F9C9D" w14:textId="77777777">
            <w:r w:rsidRPr="00C379C8">
              <w:t>Republic of Korea</w:t>
            </w:r>
          </w:p>
          <w:p w:rsidR="00AC6C6E" w:rsidRPr="00C379C8" w:rsidP="00AA646C" w14:paraId="03A81259" w14:textId="77777777">
            <w:r w:rsidRPr="00C379C8">
              <w:t>Tel: (+82) 43-870-5446</w:t>
            </w:r>
          </w:p>
          <w:p w:rsidR="00AC6C6E" w:rsidRPr="00C379C8" w:rsidP="00AA646C" w14:paraId="61D4959B" w14:textId="77777777">
            <w:r w:rsidRPr="00C379C8">
              <w:t>Fax: (+82) 43-870-5676</w:t>
            </w:r>
          </w:p>
          <w:p w:rsidR="00AC6C6E" w:rsidRPr="00C379C8" w:rsidP="00AA646C" w14:paraId="337C3AC5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5AFD156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9925B8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ECD748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AABC08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A2AAB5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1FB2449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Stationary circulation pumps for heating and service water installations</w:t>
            </w:r>
          </w:p>
        </w:tc>
      </w:tr>
      <w:tr w14:paraId="266FC2B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A06349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1B6EA0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2-51: Particular Requirements for Stationary Circulation Pumps for Heating and Service Water Installations (KC 60335-2-51); (5 page(s), in Korean), (18 page(s), in Korean)</w:t>
            </w:r>
          </w:p>
        </w:tc>
      </w:tr>
      <w:tr w14:paraId="5B48F78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88D06F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5505B6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stationary circulation pumps for heating and service water installations (KC 60335-2-51) will be harmonized with relevant international standards (IEC 60335-2-51). The main modification is as below.</w:t>
            </w:r>
          </w:p>
          <w:p w:rsidR="00FE448B" w:rsidRPr="00C379C8" w:rsidP="002F6A28" w14:paraId="36CFC1C2" w14:textId="77777777">
            <w:pPr>
              <w:spacing w:before="120" w:after="120"/>
            </w:pPr>
            <w:r w:rsidRPr="00C379C8">
              <w:t>- To add test methods and clarify the condition of test(Clause 7, 11, 19 and etc.)</w:t>
            </w:r>
          </w:p>
        </w:tc>
      </w:tr>
      <w:tr w14:paraId="19FE722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94DF8C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4CA26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74FE3A4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16D1E6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6233202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E65DC8C" w14:textId="77777777">
            <w:pPr>
              <w:spacing w:before="120" w:after="120"/>
            </w:pPr>
            <w:r w:rsidRPr="002F6A28">
              <w:t xml:space="preserve">KATS Public Notification No.2025-005(9 Jan </w:t>
            </w:r>
            <w:r w:rsidRPr="002F6A28">
              <w:t>2025),</w:t>
            </w:r>
          </w:p>
          <w:p w:rsidR="00EE3A11" w:rsidRPr="002F6A28" w:rsidP="007F13E8" w14:paraId="04CAD947" w14:textId="77777777">
            <w:pPr>
              <w:spacing w:before="120" w:after="120"/>
            </w:pPr>
            <w:r w:rsidRPr="002F6A28">
              <w:t>IEC 60335-2-51(Ed 4.0 2019-04): Household and similar electrical appliances – Safety – Part 2-51: Particular requirements for stationary circulation pumps for heating and service water installations.</w:t>
            </w:r>
          </w:p>
        </w:tc>
      </w:tr>
      <w:tr w14:paraId="5089F1EC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80EAC8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5FE99A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35A76B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ECCAD9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712CC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73F9F3D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25D79B0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D2C702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2CD7F432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73BFDC3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2270BAD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59BDC52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6041D96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593D91D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2A10CE0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61BBE19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7FCA46E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0E0EFF1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705CA98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2DDFDB1C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https://members.wto.org/crnattachments/2025/TBT/KOR/25_02570_00_x.pdf</w:t>
              </w:r>
            </w:hyperlink>
          </w:p>
          <w:p w:rsidR="00EE3A11" w:rsidRPr="00A12DDE" w:rsidP="00B16145" w14:paraId="7FE596D0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https://members.wto.org/crnattachments/2025/TBT/KOR/25_02570_01_x.pdf</w:t>
              </w:r>
            </w:hyperlink>
          </w:p>
        </w:tc>
      </w:tr>
    </w:tbl>
    <w:p w:rsidR="00EE3A11" w:rsidRPr="002F6A28" w:rsidP="002F6A28" w14:paraId="5B624F80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391574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8DDAFC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3FFA62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8D187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93C27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3B636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050870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1659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G/TBT/N/KOR/1272</w:t>
    </w:r>
    <w:bookmarkEnd w:id="0"/>
  </w:p>
  <w:p w:rsidR="009239F7" w:rsidRPr="002F6A28" w:rsidP="009239F7" w14:paraId="277E66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73131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551362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8D837E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2B2296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7EB4C3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B82242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9E60CF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98C03FF" w14:textId="77777777">
          <w:pPr>
            <w:jc w:val="right"/>
            <w:rPr>
              <w:b/>
              <w:szCs w:val="16"/>
            </w:rPr>
          </w:pPr>
        </w:p>
      </w:tc>
    </w:tr>
    <w:tr w14:paraId="2EFF881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AB2CAA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8166A7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G/TBT/N/KOR/1272</w:t>
          </w:r>
          <w:bookmarkEnd w:id="2"/>
        </w:p>
      </w:tc>
    </w:tr>
    <w:tr w14:paraId="5E6CFC5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C139B1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30991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2212E65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61A57C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(25-2263)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BA7090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0F44E6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A1AFD9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87FFC0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771295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077228">
    <w:abstractNumId w:val="9"/>
  </w:num>
  <w:num w:numId="2" w16cid:durableId="1148934304">
    <w:abstractNumId w:val="7"/>
  </w:num>
  <w:num w:numId="3" w16cid:durableId="2046249162">
    <w:abstractNumId w:val="6"/>
  </w:num>
  <w:num w:numId="4" w16cid:durableId="438184469">
    <w:abstractNumId w:val="5"/>
  </w:num>
  <w:num w:numId="5" w16cid:durableId="1184854746">
    <w:abstractNumId w:val="4"/>
  </w:num>
  <w:num w:numId="6" w16cid:durableId="87383848">
    <w:abstractNumId w:val="12"/>
  </w:num>
  <w:num w:numId="7" w16cid:durableId="2046443092">
    <w:abstractNumId w:val="11"/>
  </w:num>
  <w:num w:numId="8" w16cid:durableId="323319375">
    <w:abstractNumId w:val="10"/>
  </w:num>
  <w:num w:numId="9" w16cid:durableId="14883529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2205009">
    <w:abstractNumId w:val="13"/>
  </w:num>
  <w:num w:numId="11" w16cid:durableId="462625285">
    <w:abstractNumId w:val="8"/>
  </w:num>
  <w:num w:numId="12" w16cid:durableId="209273500">
    <w:abstractNumId w:val="3"/>
  </w:num>
  <w:num w:numId="13" w16cid:durableId="969824778">
    <w:abstractNumId w:val="2"/>
  </w:num>
  <w:num w:numId="14" w16cid:durableId="556628416">
    <w:abstractNumId w:val="1"/>
  </w:num>
  <w:num w:numId="15" w16cid:durableId="106741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B5975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84FC6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43F3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9BD1B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70_00_x.pdf" TargetMode="External" /><Relationship Id="rId9" Type="http://schemas.openxmlformats.org/officeDocument/2006/relationships/hyperlink" Target="https://members.wto.org/crnattachments/2025/TBT/KOR/25_02570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2025-03-31T14:42:00Z</dcterms:created>
  <dcterms:modified xsi:type="dcterms:W3CDTF">2025-03-31T14:42:00Z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