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BA091B" w14:textId="055C1238">
      <w:pPr>
        <w:pStyle w:val="Title"/>
      </w:pPr>
      <w:r w:rsidRPr="002F663C">
        <w:t>NOTIFICATION</w:t>
      </w:r>
    </w:p>
    <w:p w:rsidR="002F663C" w:rsidRPr="002F663C" w:rsidP="00DD3DD7" w14:paraId="7BFBF1A0" w14:textId="77777777">
      <w:pPr>
        <w:pStyle w:val="Title3"/>
      </w:pPr>
      <w:r w:rsidRPr="002F663C">
        <w:t>Addendum</w:t>
      </w:r>
    </w:p>
    <w:p w:rsidR="002F663C" w:rsidP="001E2E4A" w14:paraId="0B71766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AD7DC08" w14:textId="77777777">
      <w:pPr>
        <w:rPr>
          <w:rFonts w:eastAsia="Calibri" w:cs="Times New Roman"/>
        </w:rPr>
      </w:pPr>
    </w:p>
    <w:p w:rsidR="002F663C" w:rsidRPr="002F663C" w:rsidP="002F663C" w14:paraId="6620E27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9DCF79" w14:textId="77777777">
      <w:pPr>
        <w:rPr>
          <w:rFonts w:eastAsia="Calibri" w:cs="Times New Roman"/>
        </w:rPr>
      </w:pPr>
    </w:p>
    <w:p w:rsidR="00C14444" w:rsidRPr="002F663C" w:rsidP="002F663C" w14:paraId="3F2D0450" w14:textId="77777777">
      <w:pPr>
        <w:rPr>
          <w:rFonts w:eastAsia="Calibri" w:cs="Times New Roman"/>
        </w:rPr>
      </w:pPr>
    </w:p>
    <w:p w:rsidR="002F663C" w:rsidRPr="002F663C" w:rsidP="002F663C" w14:paraId="3D0B431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Decree of Minister of Industry No. 92/M-IND/PER/11/2007 on Mandatory Implementation of Indonesia National Standard for 5 industry products </w:t>
      </w:r>
    </w:p>
    <w:p w:rsidR="002F663C" w:rsidRPr="002F663C" w:rsidP="002F663C" w14:paraId="741A5F0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34E951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2BCE29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AA48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BAC7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08F2C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F11BE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BD32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F4FAF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13 November </w:t>
            </w:r>
            <w:r w:rsidRPr="002F663C">
              <w:rPr>
                <w:rFonts w:eastAsia="Calibri" w:cs="Times New Roman"/>
              </w:rPr>
              <w:t>2024;</w:t>
            </w:r>
          </w:p>
        </w:tc>
      </w:tr>
      <w:tr w14:paraId="0A8CA2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B9CC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0F538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November 2024</w:t>
            </w:r>
          </w:p>
        </w:tc>
      </w:tr>
      <w:tr w14:paraId="06A9FC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36D4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28E42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603F09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4F41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8BF97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5EEDC5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https://jdih.kemenperin.go.id/dokumen/view?id=1551</w:t>
              </w:r>
            </w:hyperlink>
          </w:p>
          <w:p w:rsidR="002F663C" w:rsidRPr="002F663C" w:rsidP="00EB7B40" w14:paraId="0786FA5A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https://members.wto.org/crnattachments/2025/TBT/IDN/final_measure/25_01643_00_x.pdf</w:t>
              </w:r>
            </w:hyperlink>
          </w:p>
        </w:tc>
      </w:tr>
      <w:tr w14:paraId="33DB6F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6B36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51058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F12EB5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2CB7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5633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F34E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615821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A686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882A9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79A2C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63E99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F85F9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1D0E7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AA2008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3FA8F2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 47/M-IND/PER/3/2012 has been revoked and replaced by Regulation of Minister of Industry No. 66 Year 2024 regarding Mandatory Implementation of Indonesia National Standard for LPG Steel Tubes. </w:t>
      </w:r>
    </w:p>
    <w:p w:rsidR="000D42C8" w:rsidRPr="002F663C" w:rsidP="00B16ACF" w14:paraId="4E51FA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, including product quality testing based on:</w:t>
      </w:r>
    </w:p>
    <w:p w:rsidR="000D42C8" w:rsidRPr="002F663C" w:rsidP="00B16ACF" w14:paraId="3A0875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1452:2011 untuk LPG Steel Tubes, which have tariff post/harmonized system (HS) numbers:</w:t>
      </w:r>
    </w:p>
    <w:p w:rsidR="000D42C8" w:rsidRPr="002F663C" w:rsidP="00B16ACF" w14:paraId="718FFA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ex 7311.00.91;</w:t>
      </w:r>
    </w:p>
    <w:p w:rsidR="000D42C8" w:rsidRPr="002F663C" w:rsidP="00B16ACF" w14:paraId="3B79978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7311.00.92; and</w:t>
      </w:r>
    </w:p>
    <w:p w:rsidR="000D42C8" w:rsidRPr="002F663C" w:rsidP="00B16ACF" w14:paraId="42B7BE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ex 7311.00.94.</w:t>
      </w:r>
    </w:p>
    <w:p w:rsidR="000D42C8" w:rsidRPr="002F663C" w:rsidP="00B16ACF" w14:paraId="1E0F9E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LPG Steel Tubes products produced before this regulation may still be distributed for a maximum of 1 (one) year from the enforcement date.</w:t>
      </w:r>
    </w:p>
    <w:p w:rsidR="006C5A96" w:rsidP="006C5A96" w14:paraId="583AB9F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FFDE9D6" w14:textId="77777777">
      <w:pPr>
        <w:jc w:val="center"/>
        <w:rPr>
          <w:b/>
        </w:rPr>
      </w:pPr>
    </w:p>
    <w:p w:rsidR="00A1565D" w:rsidP="003971FF" w14:paraId="2B00A929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DF46E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7DB53F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076AF" w14:paraId="2F526CC8" w14:textId="23794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EBA3904" w14:textId="77777777">
      <w:r>
        <w:separator/>
      </w:r>
    </w:p>
  </w:footnote>
  <w:footnote w:type="continuationSeparator" w:id="1">
    <w:p w:rsidR="004D3A6A" w:rsidP="00ED54E0" w14:paraId="745AF455" w14:textId="77777777">
      <w:r>
        <w:continuationSeparator/>
      </w:r>
    </w:p>
  </w:footnote>
  <w:footnote w:id="2">
    <w:p w:rsidR="007F6EA2" w14:paraId="60AC774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216F6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60392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064F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122DF0" w14:textId="36E3CFF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25D2D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/19/Add.13</w:t>
    </w:r>
    <w:bookmarkEnd w:id="3"/>
  </w:p>
  <w:p w:rsidR="00DD3DD7" w:rsidRPr="00DD3DD7" w:rsidP="00DD3DD7" w14:paraId="7BAB87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E838E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806E4B7" w14:textId="7E0BF48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63E1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DECA3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00AFC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9EBB4E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ADEEDF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5C8875" w14:textId="77777777">
          <w:pPr>
            <w:jc w:val="right"/>
            <w:rPr>
              <w:b/>
              <w:szCs w:val="16"/>
            </w:rPr>
          </w:pPr>
        </w:p>
      </w:tc>
    </w:tr>
    <w:tr w14:paraId="478D4D0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8848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157173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/19/Add.13</w:t>
          </w:r>
          <w:bookmarkEnd w:id="4"/>
        </w:p>
        <w:p w:rsidR="00C14444" w:rsidRPr="00C14444" w:rsidP="00C14444" w14:paraId="55235554" w14:textId="77777777">
          <w:pPr>
            <w:jc w:val="center"/>
            <w:rPr>
              <w:szCs w:val="16"/>
            </w:rPr>
          </w:pPr>
        </w:p>
      </w:tc>
    </w:tr>
    <w:tr w14:paraId="3635BE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D0293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CA9E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February 2025</w:t>
          </w:r>
          <w:bookmarkEnd w:id="5"/>
        </w:p>
      </w:tc>
    </w:tr>
    <w:tr w14:paraId="604D612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DE8B9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9DF1A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CC9C2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95C15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26A66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338DF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4040186">
    <w:abstractNumId w:val="9"/>
  </w:num>
  <w:num w:numId="2" w16cid:durableId="1801681255">
    <w:abstractNumId w:val="7"/>
  </w:num>
  <w:num w:numId="3" w16cid:durableId="683557070">
    <w:abstractNumId w:val="6"/>
  </w:num>
  <w:num w:numId="4" w16cid:durableId="707410673">
    <w:abstractNumId w:val="5"/>
  </w:num>
  <w:num w:numId="5" w16cid:durableId="1715959647">
    <w:abstractNumId w:val="4"/>
  </w:num>
  <w:num w:numId="6" w16cid:durableId="1376346260">
    <w:abstractNumId w:val="12"/>
  </w:num>
  <w:num w:numId="7" w16cid:durableId="1405255513">
    <w:abstractNumId w:val="11"/>
  </w:num>
  <w:num w:numId="8" w16cid:durableId="271321937">
    <w:abstractNumId w:val="10"/>
  </w:num>
  <w:num w:numId="9" w16cid:durableId="19706966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759688">
    <w:abstractNumId w:val="13"/>
  </w:num>
  <w:num w:numId="11" w16cid:durableId="1492210440">
    <w:abstractNumId w:val="8"/>
  </w:num>
  <w:num w:numId="12" w16cid:durableId="215817323">
    <w:abstractNumId w:val="3"/>
  </w:num>
  <w:num w:numId="13" w16cid:durableId="1598176228">
    <w:abstractNumId w:val="2"/>
  </w:num>
  <w:num w:numId="14" w16cid:durableId="133370754">
    <w:abstractNumId w:val="1"/>
  </w:num>
  <w:num w:numId="15" w16cid:durableId="195234509">
    <w:abstractNumId w:val="0"/>
  </w:num>
  <w:num w:numId="16" w16cid:durableId="2908652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42C8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2778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C6117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1205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76AF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2BAD"/>
    <w:rsid w:val="00EC74B2"/>
    <w:rsid w:val="00ED1D47"/>
    <w:rsid w:val="00ED54E0"/>
    <w:rsid w:val="00EE0DA5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AC2D12"/>
  <w15:docId w15:val="{7C9D87DA-E8FC-4B35-90D1-CC1AA12F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51" TargetMode="External" /><Relationship Id="rId8" Type="http://schemas.openxmlformats.org/officeDocument/2006/relationships/hyperlink" Target="https://members.wto.org/crnattachments/2025/TBT/IDN/final_measure/25_01643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A1AEB-F0FE-4B13-B64F-9F6A944C593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281</Words>
  <Characters>1728</Characters>
  <Application>Microsoft Office Word</Application>
  <DocSecurity>0</DocSecurity>
  <Lines>57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2025-02-25T14:33:00Z</dcterms:created>
  <dcterms:modified xsi:type="dcterms:W3CDTF">2025-02-25T14:49:00Z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