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6A365375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396AE7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326D34" w:rsidRPr="004D1783" w:rsidP="004D1783" w14:paraId="412CA870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326D34" w:rsidRPr="004D1783" w:rsidP="004D1783" w14:paraId="6946B0F8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RUSSIAN FEDERATION</w:t>
            </w:r>
          </w:p>
          <w:p w:rsidR="00326D34" w:rsidRPr="004D1783" w:rsidP="004D1783" w14:paraId="58000397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3A1F71F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6AFF9AD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80A31A5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Federal Service for Veterinary and Phytosanitary Surveillance</w:t>
            </w:r>
          </w:p>
        </w:tc>
      </w:tr>
      <w:tr w14:paraId="14821DF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362ECB6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51FEADD" w14:textId="77777777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Animals susceptible to foot-and-mouth disease and products derived thereof, including products in packaging transported in hand luggage and luggage for personal use (HS code(s): 0102; 0103; 010613; 0201; 0202; 0203; 0204; 0205; 0206; 0209; 0210; 04; 051110; 051199; 2309; 430180; 430190; 430390; 843680; 970529)</w:t>
            </w:r>
          </w:p>
        </w:tc>
      </w:tr>
      <w:tr w14:paraId="1E10F1E9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EC3717A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AE547BD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18FDDF26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5E668534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Chad</w:t>
            </w:r>
          </w:p>
        </w:tc>
      </w:tr>
      <w:tr w14:paraId="49E0419F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B1D3F34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C0E7345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Letter of the Federal Service for Veterinary and Phytosanitary Surveillance as of 3 April 2026 No. FS-ARe-7/7120-3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Russian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:rsidR="005B35CE" w:rsidP="005B35CE" w14:paraId="6F5856F0" w14:textId="0BECCE82">
            <w:pPr>
              <w:spacing w:after="120"/>
            </w:pPr>
            <w:hyperlink r:id="rId5" w:history="1">
              <w:r w:rsidRPr="00292BF5">
                <w:rPr>
                  <w:rStyle w:val="Hyperlink"/>
                </w:rPr>
                <w:t>https://fsvps.gov.ru/files/ukazanie-rosselhoznadzora-ot-03-aprelya-2026-goda-№-fs-are-7-7120-3/</w:t>
              </w:r>
            </w:hyperlink>
          </w:p>
          <w:p w:rsidR="00326D34" w:rsidRPr="004D1783" w:rsidP="004D1783" w14:paraId="516925E9" w14:textId="45BFEF9E">
            <w:pPr>
              <w:spacing w:after="120"/>
            </w:pPr>
            <w:hyperlink r:id="rId6" w:tgtFrame="_blank" w:history="1">
              <w:r w:rsidRPr="004D1783">
                <w:rPr>
                  <w:color w:val="0000FF"/>
                  <w:u w:val="single"/>
                </w:rPr>
                <w:t>https://members.wto.org/crnattachments/2026/SPS/RUS/26_01945_00_x.pdf</w:t>
              </w:r>
            </w:hyperlink>
          </w:p>
        </w:tc>
      </w:tr>
      <w:tr w14:paraId="6CD5E7DE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B4252C5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A6E1984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This letter introduces temporary restrictions on the imports of certain animals susceptible to foot-and-mouth disease and products derived thereof, as well as on the transit of animals susceptible to foot-and-mouth disease from Chad to the territory of the Russian Federation due to the deterioration of foot-and-mouth disease epizootic situation in the country indicated.</w:t>
            </w:r>
          </w:p>
        </w:tc>
      </w:tr>
      <w:tr w14:paraId="674A4E0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52D26DB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0389F77" w14:textId="77777777">
            <w:pPr>
              <w:spacing w:before="120" w:after="120"/>
            </w:pPr>
            <w:r w:rsidRPr="004D1783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2E32D46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8A04C6B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B35CE" w:rsidP="004D1783" w14:paraId="1E3A8FE1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</w:t>
            </w:r>
          </w:p>
          <w:p w:rsidR="00326D34" w:rsidRPr="004D1783" w:rsidP="004D1783" w14:paraId="28A07199" w14:textId="16BAFAF7">
            <w:pPr>
              <w:spacing w:before="120" w:after="120"/>
            </w:pPr>
            <w:r w:rsidRPr="00786DCE">
              <w:t>This measure seeks to prevent the introduction of foot-and-mouth disease into the territory of the Russian Federation.</w:t>
            </w:r>
          </w:p>
        </w:tc>
      </w:tr>
      <w:tr w14:paraId="1C9505F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5B35CE" w14:paraId="6F0C04E7" w14:textId="77777777">
            <w:pPr>
              <w:keepNext/>
              <w:keepLines/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5B35CE" w14:paraId="3B2511AC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5B35CE" w14:paraId="1823C1CA" w14:textId="77777777">
            <w:pPr>
              <w:keepNext/>
              <w:keepLines/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5B35CE" w:rsidP="005B35CE" w14:paraId="071C38C3" w14:textId="77777777">
            <w:pPr>
              <w:keepNext/>
              <w:keepLines/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</w:t>
            </w:r>
          </w:p>
          <w:p w:rsidR="00326D34" w:rsidRPr="004D1783" w:rsidP="005B35CE" w14:paraId="2ECE0EBE" w14:textId="60BA33AE">
            <w:pPr>
              <w:keepNext/>
              <w:keepLines/>
              <w:spacing w:after="120"/>
              <w:ind w:left="720" w:hanging="720"/>
            </w:pPr>
            <w:r>
              <w:tab/>
            </w:r>
            <w:r w:rsidRPr="00F245E3">
              <w:t>Terrestrial Animal Health Code, Chapter 8.8</w:t>
            </w:r>
          </w:p>
          <w:p w:rsidR="00326D34" w:rsidRPr="004D1783" w:rsidP="005B35CE" w14:paraId="321856E1" w14:textId="77777777">
            <w:pPr>
              <w:keepNext/>
              <w:keepLines/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5B35CE" w14:paraId="6AC9D6FE" w14:textId="77777777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5B35CE" w14:paraId="5C49C5A2" w14:textId="77777777">
            <w:pPr>
              <w:keepNext/>
              <w:keepLines/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5B35CE" w14:paraId="152FBF55" w14:textId="77777777">
            <w:pPr>
              <w:keepNext/>
              <w:keepLines/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5B35CE" w14:paraId="63CBCD6F" w14:textId="77777777">
            <w:pPr>
              <w:keepNext/>
              <w:keepLines/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5B90CEA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C1200F7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64C09" w:rsidRPr="004D1783" w:rsidP="005B35CE" w14:paraId="310302D7" w14:textId="15C639E3">
            <w:pPr>
              <w:spacing w:before="120"/>
              <w:rPr>
                <w:bCs/>
              </w:rPr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</w:p>
        </w:tc>
      </w:tr>
      <w:tr w14:paraId="3977768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D544FEE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68B3BF3" w14:textId="65B720EE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3</w:t>
            </w:r>
            <w:r>
              <w:t> </w:t>
            </w:r>
            <w:r w:rsidRPr="00EC5D60">
              <w:t>April 2026</w:t>
            </w:r>
          </w:p>
          <w:p w:rsidR="00326D34" w:rsidRPr="004D1783" w:rsidP="004D1783" w14:paraId="26878EA1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1062B5E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70BE4AD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E509870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:rsidR="00064C09" w:rsidRPr="00EC5D60" w:rsidP="004D1783" w14:paraId="54F4E77D" w14:textId="77777777">
            <w:r w:rsidRPr="00EC5D60">
              <w:t>The Federal Service for Veterinary and Phytosanitary Surveillance</w:t>
            </w:r>
          </w:p>
          <w:p w:rsidR="00064C09" w:rsidRPr="00EC5D60" w:rsidP="004D1783" w14:paraId="52618857" w14:textId="77777777">
            <w:r w:rsidRPr="00EC5D60">
              <w:t>Orlikov pereulok 1/11</w:t>
            </w:r>
          </w:p>
          <w:p w:rsidR="00064C09" w:rsidRPr="00EC5D60" w:rsidP="004D1783" w14:paraId="02B85AF5" w14:textId="77777777">
            <w:r w:rsidRPr="00EC5D60">
              <w:t>107139 Moscow</w:t>
            </w:r>
          </w:p>
          <w:p w:rsidR="00064C09" w:rsidRPr="00EC5D60" w:rsidP="004D1783" w14:paraId="75862B50" w14:textId="77777777">
            <w:r w:rsidRPr="00EC5D60">
              <w:t>Tel: +(7499) 975 4347</w:t>
            </w:r>
          </w:p>
          <w:p w:rsidR="00064C09" w:rsidRPr="00EC5D60" w:rsidP="004D1783" w14:paraId="373892C1" w14:textId="77777777">
            <w:pPr>
              <w:spacing w:after="120"/>
            </w:pPr>
            <w:r w:rsidRPr="00EC5D60">
              <w:t xml:space="preserve">E-mail: </w:t>
            </w:r>
            <w:hyperlink r:id="rId7" w:history="1">
              <w:r w:rsidRPr="00EC5D60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5533EB1A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326D34" w:rsidRPr="004D1783" w:rsidP="00B056CB" w14:paraId="35E84252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326D34" w:rsidRPr="004D1783" w:rsidP="00B056CB" w14:paraId="2A450581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34F0E4CE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:rsidR="00326D34" w:rsidRPr="00EC5D60" w:rsidP="00B056CB" w14:paraId="18867C7E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Orlikov pereulok 1/11</w:t>
            </w:r>
          </w:p>
          <w:p w:rsidR="00326D34" w:rsidRPr="00EC5D60" w:rsidP="00B056CB" w14:paraId="7A62B673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:rsidR="00326D34" w:rsidRPr="00EC5D60" w:rsidP="00B056CB" w14:paraId="37FE6153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+(7499) 975 4347</w:t>
            </w:r>
          </w:p>
          <w:p w:rsidR="00326D34" w:rsidRPr="00EC5D60" w:rsidP="00B056CB" w14:paraId="34E87742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7" w:history="1">
              <w:r w:rsidRPr="00EC5D60">
                <w:rPr>
                  <w:bCs/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7141CF" w:rsidRPr="004D1783" w:rsidP="004D1783" w14:paraId="43CF3344" w14:textId="77777777"/>
    <w:sectPr w:rsidSect="005B35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5B35CE" w:rsidP="005B35CE" w14:paraId="01C8BFC9" w14:textId="301031A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5B35CE" w:rsidP="005B35CE" w14:paraId="735B2536" w14:textId="1A02B28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5C622B93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35CE" w:rsidRPr="005B35CE" w:rsidP="005B35CE" w14:paraId="480C91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B35CE">
      <w:t>G/SPS/N/RUS/358</w:t>
    </w:r>
  </w:p>
  <w:p w:rsidR="005B35CE" w:rsidRPr="005B35CE" w:rsidP="005B35CE" w14:paraId="31BF2A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B35CE" w:rsidRPr="005B35CE" w:rsidP="005B35CE" w14:paraId="6F1310E5" w14:textId="2543B6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B35CE">
      <w:t xml:space="preserve">- </w:t>
    </w:r>
    <w:r w:rsidRPr="005B35CE">
      <w:fldChar w:fldCharType="begin"/>
    </w:r>
    <w:r w:rsidRPr="005B35CE">
      <w:instrText xml:space="preserve"> PAGE </w:instrText>
    </w:r>
    <w:r w:rsidRPr="005B35CE">
      <w:fldChar w:fldCharType="separate"/>
    </w:r>
    <w:r w:rsidRPr="005B35CE">
      <w:t>2</w:t>
    </w:r>
    <w:r w:rsidRPr="005B35CE">
      <w:fldChar w:fldCharType="end"/>
    </w:r>
    <w:r w:rsidRPr="005B35CE">
      <w:t xml:space="preserve"> -</w:t>
    </w:r>
  </w:p>
  <w:p w:rsidR="00326D34" w:rsidRPr="005B35CE" w:rsidP="005B35CE" w14:paraId="7511A8F0" w14:textId="753AE29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B35CE" w:rsidRPr="005B35CE" w:rsidP="005B35CE" w14:paraId="57B19F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B35CE">
      <w:t>G/SPS/N/RUS/358</w:t>
    </w:r>
  </w:p>
  <w:p w:rsidR="005B35CE" w:rsidRPr="005B35CE" w:rsidP="005B35CE" w14:paraId="58093B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B35CE" w:rsidRPr="005B35CE" w:rsidP="005B35CE" w14:paraId="30A51FEF" w14:textId="5436DE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B35CE">
      <w:t xml:space="preserve">- </w:t>
    </w:r>
    <w:r w:rsidRPr="005B35CE">
      <w:fldChar w:fldCharType="begin"/>
    </w:r>
    <w:r w:rsidRPr="005B35CE">
      <w:instrText xml:space="preserve"> PAGE </w:instrText>
    </w:r>
    <w:r w:rsidRPr="005B35CE">
      <w:fldChar w:fldCharType="separate"/>
    </w:r>
    <w:r w:rsidRPr="005B35CE">
      <w:rPr>
        <w:noProof/>
      </w:rPr>
      <w:t>2</w:t>
    </w:r>
    <w:r w:rsidRPr="005B35CE">
      <w:fldChar w:fldCharType="end"/>
    </w:r>
    <w:r w:rsidRPr="005B35CE">
      <w:t xml:space="preserve"> -</w:t>
    </w:r>
  </w:p>
  <w:p w:rsidR="00326D34" w:rsidRPr="005B35CE" w:rsidP="005B35CE" w14:paraId="72F7ED70" w14:textId="784CAD6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32FD18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091B495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76D86F4E" w14:textId="6F70750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F5195BF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07246201" w14:textId="304A47F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19D08380" w14:textId="77777777">
          <w:pPr>
            <w:jc w:val="right"/>
            <w:rPr>
              <w:b/>
              <w:szCs w:val="16"/>
            </w:rPr>
          </w:pPr>
        </w:p>
      </w:tc>
    </w:tr>
    <w:tr w14:paraId="09D3F617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27EAAE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B35CE" w:rsidP="00043762" w14:paraId="1EBDF92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G/SPS/N/RUS/358</w:t>
          </w:r>
        </w:p>
        <w:bookmarkEnd w:id="1"/>
        <w:p w:rsidR="00ED54E0" w:rsidRPr="004D1783" w:rsidP="00043762" w14:paraId="7141F153" w14:textId="75F6F911">
          <w:pPr>
            <w:jc w:val="right"/>
            <w:rPr>
              <w:b/>
              <w:szCs w:val="16"/>
            </w:rPr>
          </w:pPr>
        </w:p>
      </w:tc>
    </w:tr>
    <w:tr w14:paraId="57E3B67D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23948A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148F48A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8 April 2026</w:t>
          </w:r>
          <w:bookmarkEnd w:id="3"/>
        </w:p>
      </w:tc>
    </w:tr>
    <w:tr w14:paraId="71976CF6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55DCC89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(26-2742)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1208AB11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1DAC4377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593C05A3" w14:textId="1E77764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6EB12A2F" w14:textId="49DE227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74A4DF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0385498">
    <w:abstractNumId w:val="9"/>
  </w:num>
  <w:num w:numId="2" w16cid:durableId="5208668">
    <w:abstractNumId w:val="7"/>
  </w:num>
  <w:num w:numId="3" w16cid:durableId="602146945">
    <w:abstractNumId w:val="6"/>
  </w:num>
  <w:num w:numId="4" w16cid:durableId="311326794">
    <w:abstractNumId w:val="5"/>
  </w:num>
  <w:num w:numId="5" w16cid:durableId="1778672925">
    <w:abstractNumId w:val="4"/>
  </w:num>
  <w:num w:numId="6" w16cid:durableId="252857878">
    <w:abstractNumId w:val="12"/>
  </w:num>
  <w:num w:numId="7" w16cid:durableId="2110814218">
    <w:abstractNumId w:val="11"/>
  </w:num>
  <w:num w:numId="8" w16cid:durableId="200939277">
    <w:abstractNumId w:val="10"/>
  </w:num>
  <w:num w:numId="9" w16cid:durableId="14397930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0892052">
    <w:abstractNumId w:val="13"/>
  </w:num>
  <w:num w:numId="11" w16cid:durableId="4746191">
    <w:abstractNumId w:val="8"/>
  </w:num>
  <w:num w:numId="12" w16cid:durableId="1460879875">
    <w:abstractNumId w:val="3"/>
  </w:num>
  <w:num w:numId="13" w16cid:durableId="1865436546">
    <w:abstractNumId w:val="2"/>
  </w:num>
  <w:num w:numId="14" w16cid:durableId="1847942433">
    <w:abstractNumId w:val="1"/>
  </w:num>
  <w:num w:numId="15" w16cid:durableId="1089274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64C09"/>
    <w:rsid w:val="0008306B"/>
    <w:rsid w:val="00097200"/>
    <w:rsid w:val="000A4945"/>
    <w:rsid w:val="000B31E1"/>
    <w:rsid w:val="0011356B"/>
    <w:rsid w:val="00125F47"/>
    <w:rsid w:val="00132865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71593"/>
    <w:rsid w:val="002874BB"/>
    <w:rsid w:val="00292BF5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35CE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A1C0E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E61CD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2E0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B3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fsvps.gov.ru/files/ukazanie-rosselhoznadzora-ot-03-aprelya-2026-goda-&#8470;-fs-are-7-7120-3/" TargetMode="External" /><Relationship Id="rId6" Type="http://schemas.openxmlformats.org/officeDocument/2006/relationships/hyperlink" Target="https://members.wto.org/crnattachments/2026/SPS/RUS/26_01945_00_x.pdf" TargetMode="External" /><Relationship Id="rId7" Type="http://schemas.openxmlformats.org/officeDocument/2006/relationships/hyperlink" Target="mailto:info@svfk.mcx.r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334f99d5-a881-41cc-9ba1-0db8ca08760e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00412DF-A376-428B-B917-5DD825CE245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2</TotalTime>
  <Pages>2</Pages>
  <Words>482</Words>
  <Characters>2939</Characters>
  <Application>Microsoft Office Word</Application>
  <DocSecurity>0</DocSecurity>
  <Lines>74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description>LDIMD - DTU</dc:description>
  <cp:revision>3</cp:revision>
  <dcterms:created xsi:type="dcterms:W3CDTF">2026-04-08T09:34:00Z</dcterms:created>
  <dcterms:modified xsi:type="dcterms:W3CDTF">2026-04-08T09:41:00Z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G/SPS/N/RUS/358</vt:lpwstr>
  </property>
  <property fmtid="{D5CDD505-2E9C-101B-9397-08002B2CF9AE}" pid="3" name="TitusGUID">
    <vt:lpwstr>334f99d5-a881-41cc-9ba1-0db8ca08760e</vt:lpwstr>
  </property>
  <property fmtid="{D5CDD505-2E9C-101B-9397-08002B2CF9AE}" pid="4" name="WTOCLASSIFICATION">
    <vt:lpwstr>WTO OFFICIAL</vt:lpwstr>
  </property>
</Properties>
</file>