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0A5263DF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F8E558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326D34" w:rsidRPr="004D1783" w:rsidP="004D1783" w14:paraId="15CE17E3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326D34" w:rsidRPr="004D1783" w:rsidP="004D1783" w14:paraId="1E7729F2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5C90F185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66F1B66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274108E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9AC02BC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</w:t>
            </w:r>
            <w:r w:rsidRPr="004D1783">
              <w:t>Federal Service for Veterinary and Phytosanitary Surveillance</w:t>
            </w:r>
          </w:p>
        </w:tc>
      </w:tr>
      <w:tr w14:paraId="0B1999E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1EF2133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DD97992" w14:textId="77777777">
            <w:pPr>
              <w:spacing w:before="120" w:after="120"/>
            </w:pPr>
            <w:r w:rsidRPr="004D1783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5033509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032E24D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B208F91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5B30A795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7499ED5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Cambodia</w:t>
            </w:r>
          </w:p>
        </w:tc>
      </w:tr>
      <w:tr w14:paraId="2EEFA98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BA78200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4332F56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as of 13 August 2025 No. FS-ARe-7/6652-3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3078F4" w:rsidP="003078F4" w14:paraId="4670CB28" w14:textId="60E5A324"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https://fsvps.gov.ru/files/ukazanie-rosselhoznadzora-ot-13-avgusta-2025-goda-fs-arje-7-6652-3/</w:t>
              </w:r>
            </w:hyperlink>
          </w:p>
          <w:p w:rsidR="00326D34" w:rsidRPr="004D1783" w:rsidP="004D1783" w14:paraId="7AABE150" w14:textId="4FAAA76B">
            <w:pPr>
              <w:spacing w:after="120"/>
            </w:pPr>
            <w:hyperlink r:id="rId5" w:history="1">
              <w:r w:rsidRPr="008B628F">
                <w:rPr>
                  <w:rStyle w:val="Hyperlink"/>
                </w:rPr>
                <w:t>https://members.wto.org/crnattachments/2025/SPS/RUS/25_05772_00_x.pdf</w:t>
              </w:r>
            </w:hyperlink>
          </w:p>
        </w:tc>
      </w:tr>
      <w:tr w14:paraId="60F321B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B489137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9F7C2A5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>This letter introduces temporary restrictions on the imports of certain animals susceptible to foot-and-mouth disease and products derived thereof, as well as on the transit of animals susceptible to foot-and-mouth disease from Cambodia to the territory of the Russian Federation due to the deterioration of foot-and-mouth disease epizootic situation in Cambodia.</w:t>
            </w:r>
          </w:p>
        </w:tc>
      </w:tr>
      <w:tr w14:paraId="46D4167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6A6120ED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B390DD3" w14:textId="77777777">
            <w:pPr>
              <w:spacing w:before="120" w:after="120"/>
            </w:pPr>
            <w:r w:rsidRPr="004D1783">
              <w:rPr>
                <w:b/>
              </w:rPr>
              <w:t xml:space="preserve">Objective and rationale: [ ] food safety, [X] animal health, [ ] plant protection, [ ] </w:t>
            </w:r>
            <w:r w:rsidRPr="004D1783">
              <w:rPr>
                <w:b/>
              </w:rPr>
              <w:t>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0B3989D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16DCF22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7CB01C45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seeks to prevent the introduction of foot-and-mouth disease into the territory of the Russian Federation.</w:t>
            </w:r>
          </w:p>
        </w:tc>
      </w:tr>
      <w:tr w14:paraId="704F0627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96AB46F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4D98D54C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7B3BAFAE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3BCF95B4" w14:textId="64B678A8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>(e.g. Terrestrial or Aquatic Animal Health Code, 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Animal Health Code, Chapter</w:t>
            </w:r>
            <w:r>
              <w:t> </w:t>
            </w:r>
            <w:r w:rsidRPr="00F245E3">
              <w:t>8.8</w:t>
            </w:r>
          </w:p>
          <w:p w:rsidR="00326D34" w:rsidRPr="004D1783" w:rsidP="004D1783" w14:paraId="25AEFF05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3078F4" w14:paraId="457A3A7C" w14:textId="77777777">
            <w:pPr>
              <w:spacing w:before="240"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4D1783" w14:paraId="7D226E73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2CF435F4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FC69501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0EB484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2ABE840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7F9B040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5AB0288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5D410BD5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236FD920" w14:textId="2DDE90AD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13</w:t>
            </w:r>
            <w:r>
              <w:t> </w:t>
            </w:r>
            <w:r w:rsidRPr="00EC5D60">
              <w:t>August 2025</w:t>
            </w:r>
          </w:p>
          <w:p w:rsidR="00326D34" w:rsidRPr="004D1783" w:rsidP="004D1783" w14:paraId="14E97167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2D4F236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3310828A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26D34" w:rsidRPr="004D1783" w:rsidP="004D1783" w14:paraId="1B6CAF64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916AC6" w:rsidRPr="00EC5D60" w:rsidP="004D1783" w14:paraId="33915F34" w14:textId="77777777">
            <w:r w:rsidRPr="00EC5D60">
              <w:t>The Federal Service for Veterinary and Phytosanitary Surveillance</w:t>
            </w:r>
          </w:p>
          <w:p w:rsidR="00916AC6" w:rsidRPr="00EC5D60" w:rsidP="004D1783" w14:paraId="6AFE197E" w14:textId="77777777">
            <w:r w:rsidRPr="00EC5D60">
              <w:t>Orlikov pereulok 1/11</w:t>
            </w:r>
          </w:p>
          <w:p w:rsidR="00916AC6" w:rsidRPr="00EC5D60" w:rsidP="004D1783" w14:paraId="3124DB2E" w14:textId="77777777">
            <w:r w:rsidRPr="00EC5D60">
              <w:t>107139 Moscow</w:t>
            </w:r>
          </w:p>
          <w:p w:rsidR="00916AC6" w:rsidRPr="00EC5D60" w:rsidP="004D1783" w14:paraId="6DF93678" w14:textId="77777777">
            <w:r w:rsidRPr="00EC5D60">
              <w:t>Tel: +(7499) 975 4347</w:t>
            </w:r>
          </w:p>
          <w:p w:rsidR="00916AC6" w:rsidRPr="00EC5D60" w:rsidP="004D1783" w14:paraId="0CAB93BB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7A2E863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326D34" w:rsidRPr="004D1783" w:rsidP="00B056CB" w14:paraId="500E28A5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326D34" w:rsidRPr="004D1783" w:rsidP="00B056CB" w14:paraId="4A3A0FF1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30826DC3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16B9AA2F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6BC28678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20AD88AE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3C614205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65E0DCDA" w14:textId="77777777"/>
    <w:sectPr w:rsidSect="003078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3078F4" w:rsidP="003078F4" w14:paraId="51D1B78E" w14:textId="6F51EA1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3078F4" w:rsidP="003078F4" w14:paraId="2101E0B9" w14:textId="51FBE05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37A21CDC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78F4" w:rsidRPr="003078F4" w:rsidP="003078F4" w14:paraId="4A2CC0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78F4">
      <w:t>G/SPS/N/RUS/330</w:t>
    </w:r>
  </w:p>
  <w:p w:rsidR="003078F4" w:rsidRPr="003078F4" w:rsidP="003078F4" w14:paraId="5D777F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078F4" w:rsidRPr="003078F4" w:rsidP="003078F4" w14:paraId="139692B7" w14:textId="31D542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78F4">
      <w:t xml:space="preserve">- </w:t>
    </w:r>
    <w:r w:rsidRPr="003078F4">
      <w:fldChar w:fldCharType="begin"/>
    </w:r>
    <w:r w:rsidRPr="003078F4">
      <w:instrText xml:space="preserve"> PAGE </w:instrText>
    </w:r>
    <w:r w:rsidRPr="003078F4">
      <w:fldChar w:fldCharType="separate"/>
    </w:r>
    <w:r w:rsidRPr="003078F4">
      <w:t>2</w:t>
    </w:r>
    <w:r w:rsidRPr="003078F4">
      <w:fldChar w:fldCharType="end"/>
    </w:r>
    <w:r w:rsidRPr="003078F4">
      <w:t xml:space="preserve"> -</w:t>
    </w:r>
  </w:p>
  <w:p w:rsidR="00326D34" w:rsidRPr="003078F4" w:rsidP="003078F4" w14:paraId="0CBAED68" w14:textId="34C8BA0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078F4" w:rsidRPr="003078F4" w:rsidP="003078F4" w14:paraId="75A6EA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78F4">
      <w:t>G/SPS/N/RUS/330</w:t>
    </w:r>
  </w:p>
  <w:p w:rsidR="003078F4" w:rsidRPr="003078F4" w:rsidP="003078F4" w14:paraId="75B4D1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078F4" w:rsidRPr="003078F4" w:rsidP="003078F4" w14:paraId="5B19E13D" w14:textId="1F90165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078F4">
      <w:t xml:space="preserve">- </w:t>
    </w:r>
    <w:r w:rsidRPr="003078F4">
      <w:fldChar w:fldCharType="begin"/>
    </w:r>
    <w:r w:rsidRPr="003078F4">
      <w:instrText xml:space="preserve"> PAGE </w:instrText>
    </w:r>
    <w:r w:rsidRPr="003078F4">
      <w:fldChar w:fldCharType="separate"/>
    </w:r>
    <w:r w:rsidRPr="003078F4">
      <w:rPr>
        <w:noProof/>
      </w:rPr>
      <w:t>2</w:t>
    </w:r>
    <w:r w:rsidRPr="003078F4">
      <w:fldChar w:fldCharType="end"/>
    </w:r>
    <w:r w:rsidRPr="003078F4">
      <w:t xml:space="preserve"> -</w:t>
    </w:r>
  </w:p>
  <w:p w:rsidR="00326D34" w:rsidRPr="003078F4" w:rsidP="003078F4" w14:paraId="40BBA7DF" w14:textId="348E889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CF440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6A89C6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D843417" w14:textId="05F341A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215424F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41727D9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6047EB28" w14:textId="77777777">
          <w:pPr>
            <w:jc w:val="right"/>
            <w:rPr>
              <w:b/>
              <w:szCs w:val="16"/>
            </w:rPr>
          </w:pPr>
        </w:p>
      </w:tc>
    </w:tr>
    <w:tr w14:paraId="2CAC4610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449DB64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078F4" w:rsidP="00043762" w14:paraId="155488F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G/SPS/N/RUS/330</w:t>
          </w:r>
        </w:p>
        <w:bookmarkEnd w:id="1"/>
        <w:p w:rsidR="00ED54E0" w:rsidRPr="004D1783" w:rsidP="00043762" w14:paraId="71678D7F" w14:textId="297C018F">
          <w:pPr>
            <w:jc w:val="right"/>
            <w:rPr>
              <w:b/>
              <w:szCs w:val="16"/>
            </w:rPr>
          </w:pPr>
        </w:p>
      </w:tc>
    </w:tr>
    <w:tr w14:paraId="63A00ADA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80890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2B93E40A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29 August 2025</w:t>
          </w:r>
          <w:bookmarkEnd w:id="3"/>
        </w:p>
      </w:tc>
    </w:tr>
    <w:tr w14:paraId="1ED6E94A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0DCD4861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(25-5437)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175E7C65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77D401B3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35C07102" w14:textId="524680B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32BC2B40" w14:textId="4E9AF5A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1B522C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121310">
    <w:abstractNumId w:val="9"/>
  </w:num>
  <w:num w:numId="2" w16cid:durableId="1128743470">
    <w:abstractNumId w:val="7"/>
  </w:num>
  <w:num w:numId="3" w16cid:durableId="1795053697">
    <w:abstractNumId w:val="6"/>
  </w:num>
  <w:num w:numId="4" w16cid:durableId="1499887206">
    <w:abstractNumId w:val="5"/>
  </w:num>
  <w:num w:numId="5" w16cid:durableId="2008484939">
    <w:abstractNumId w:val="4"/>
  </w:num>
  <w:num w:numId="6" w16cid:durableId="1996835513">
    <w:abstractNumId w:val="12"/>
  </w:num>
  <w:num w:numId="7" w16cid:durableId="2039236182">
    <w:abstractNumId w:val="11"/>
  </w:num>
  <w:num w:numId="8" w16cid:durableId="640112504">
    <w:abstractNumId w:val="10"/>
  </w:num>
  <w:num w:numId="9" w16cid:durableId="5330044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8572172">
    <w:abstractNumId w:val="13"/>
  </w:num>
  <w:num w:numId="11" w16cid:durableId="1503007992">
    <w:abstractNumId w:val="8"/>
  </w:num>
  <w:num w:numId="12" w16cid:durableId="1541674378">
    <w:abstractNumId w:val="3"/>
  </w:num>
  <w:num w:numId="13" w16cid:durableId="1150832660">
    <w:abstractNumId w:val="2"/>
  </w:num>
  <w:num w:numId="14" w16cid:durableId="1901865149">
    <w:abstractNumId w:val="1"/>
  </w:num>
  <w:num w:numId="15" w16cid:durableId="1354380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078F4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215E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B628F"/>
    <w:rsid w:val="008E372C"/>
    <w:rsid w:val="008F3F4B"/>
    <w:rsid w:val="00900D68"/>
    <w:rsid w:val="00916AC6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787204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078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13-avgusta-2025-goda-fs-arje-7-6652-3/" TargetMode="External" /><Relationship Id="rId5" Type="http://schemas.openxmlformats.org/officeDocument/2006/relationships/hyperlink" Target="https://members.wto.org/crnattachments/2025/SPS/RUS/25_05772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2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Doleans, Marion</cp:lastModifiedBy>
  <cp:revision>2</cp:revision>
  <dcterms:created xsi:type="dcterms:W3CDTF">2022-04-20T12:54:00Z</dcterms:created>
  <dcterms:modified xsi:type="dcterms:W3CDTF">2025-08-29T14:11:00Z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G/SPS/N/RUS/330</vt:lpwstr>
  </property>
</Properties>
</file>