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10F84F25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3A441D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2100E7CE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3AC98781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60602625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349F435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F7DC9BD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7B13733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1AA8283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CE75A10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2770283" w14:textId="77777777">
            <w:pPr>
              <w:spacing w:before="120" w:after="120"/>
            </w:pPr>
            <w:r w:rsidRPr="004D1783">
              <w:rPr>
                <w:b/>
              </w:rPr>
              <w:t xml:space="preserve">Products covered (provide tariff </w:t>
            </w:r>
            <w:r w:rsidRPr="004D1783">
              <w:rPr>
                <w:b/>
              </w:rPr>
              <w:t>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Animals susceptible to foot-and-mouth disease and products derived thereof (HS code(s): 0102; 0103; 010613; 0201; 0202; 0203; 0204; 0205; 0206; 0209; 0210; 04; 051110; 051199; 2309; 430180; 430190; 430390; 843680; 970529)</w:t>
            </w:r>
          </w:p>
        </w:tc>
      </w:tr>
      <w:tr w14:paraId="0AC8345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01CA565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601E97C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32671310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37531E8F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Hungary</w:t>
            </w:r>
          </w:p>
        </w:tc>
      </w:tr>
      <w:tr w14:paraId="5E5B6DD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D8B84CE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C729EF7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Letter of the Federal Service for Veterinary and Phytosanitary Surveillance as of 7 March 2025 No. FS-ARe-7/6442-3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326D34" w:rsidRPr="004D1783" w:rsidP="006867CD" w14:paraId="44493230" w14:textId="77777777">
            <w:hyperlink r:id="rId4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https://fsvps.gov.ru/files/ukazanie-rosselhoznadzora-ot-07-marta-2025-goda-fs-arje-7-6442-3/</w:t>
              </w:r>
            </w:hyperlink>
          </w:p>
          <w:p w:rsidR="00326D34" w:rsidRPr="004D1783" w:rsidP="004D1783" w14:paraId="471727B7" w14:textId="77777777">
            <w:pPr>
              <w:spacing w:after="120"/>
            </w:pPr>
            <w:hyperlink r:id="rId5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https://members.wto.org/crnattachments/2025/SPS/RUS/25_02102_00_x.pdf</w:t>
              </w:r>
            </w:hyperlink>
          </w:p>
        </w:tc>
      </w:tr>
      <w:tr w14:paraId="455E18F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492EE68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3D10949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 xml:space="preserve">This letter introduces </w:t>
            </w:r>
            <w:r w:rsidRPr="00097200">
              <w:t>temporary restrictions on the imports of certain animals susceptible to foot-and-mouth disease and products derived thereof, as well as on the transit of animals susceptible to foot-and-mouth disease from Hungary to the territory of the Russian Federation due to the deterioration of foot-and-mouth disease epizootic situation in Hungary.</w:t>
            </w:r>
          </w:p>
        </w:tc>
      </w:tr>
      <w:tr w14:paraId="4BFF825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5EFFD8A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2DE7A1D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33A95C0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4388C0A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8613134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This measure has been introduced to prevent the introduction of foot-and-mouth disease into the territory of the Russian Federation.</w:t>
            </w:r>
          </w:p>
        </w:tc>
      </w:tr>
      <w:tr w14:paraId="49D70D3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33B4A1D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496F369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7E04B173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1518835D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</w:t>
            </w:r>
            <w:r w:rsidRPr="00F245E3">
              <w:t>Terrestrial Code, Chapter 8.8</w:t>
            </w:r>
          </w:p>
          <w:p w:rsidR="00326D34" w:rsidRPr="004D1783" w:rsidP="004D1783" w14:paraId="6874408D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4EDD6326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6867CD" w14:paraId="1E31814C" w14:textId="77777777">
            <w:pPr>
              <w:spacing w:before="240"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6C3A07F0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094F7F65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105EA7C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A2415A2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55EC956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4C5FEA5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A577EB2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9A440BE" w14:textId="705E26D5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7</w:t>
            </w:r>
            <w:r>
              <w:t> </w:t>
            </w:r>
            <w:r w:rsidRPr="00EC5D60">
              <w:t>March 2025</w:t>
            </w:r>
          </w:p>
          <w:p w:rsidR="00326D34" w:rsidRPr="004D1783" w:rsidP="004D1783" w14:paraId="1D5476D7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7EBF88C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6AD524A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23A9616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320F5E" w:rsidRPr="00EC5D60" w:rsidP="004D1783" w14:paraId="6C9C7C1E" w14:textId="77777777">
            <w:r w:rsidRPr="00EC5D60">
              <w:t xml:space="preserve">The Federal </w:t>
            </w:r>
            <w:r w:rsidRPr="00EC5D60">
              <w:t>Service for Veterinary and Phytosanitary Surveillance</w:t>
            </w:r>
          </w:p>
          <w:p w:rsidR="00320F5E" w:rsidRPr="00EC5D60" w:rsidP="004D1783" w14:paraId="4A527898" w14:textId="77777777">
            <w:r w:rsidRPr="00EC5D60">
              <w:t>Orlikov pereulok 1/11</w:t>
            </w:r>
          </w:p>
          <w:p w:rsidR="00320F5E" w:rsidRPr="00EC5D60" w:rsidP="004D1783" w14:paraId="58E9360F" w14:textId="77777777">
            <w:r w:rsidRPr="00EC5D60">
              <w:t>107139 Moscow</w:t>
            </w:r>
          </w:p>
          <w:p w:rsidR="00320F5E" w:rsidRPr="00EC5D60" w:rsidP="004D1783" w14:paraId="05CBCB4C" w14:textId="77777777">
            <w:r w:rsidRPr="00EC5D60">
              <w:t>Tel: +(7499) 975 4347</w:t>
            </w:r>
          </w:p>
          <w:p w:rsidR="00320F5E" w:rsidRPr="00EC5D60" w:rsidP="004D1783" w14:paraId="7642E106" w14:textId="77777777">
            <w:pPr>
              <w:spacing w:after="120"/>
            </w:pPr>
            <w:r w:rsidRPr="00EC5D60">
              <w:t xml:space="preserve">E-mail: </w:t>
            </w:r>
            <w:hyperlink r:id="rId6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33C22AD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14EF4630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3A6457B6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</w:t>
            </w:r>
            <w:r w:rsidRPr="004D1783">
              <w:rPr>
                <w:b/>
                <w:bCs/>
              </w:rPr>
              <w:t xml:space="preserve">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3685A467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4000E19A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 pereulok 1/11</w:t>
            </w:r>
          </w:p>
          <w:p w:rsidR="00326D34" w:rsidRPr="00EC5D60" w:rsidP="00B056CB" w14:paraId="7CDBB725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140DFD5B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+(7499) 975 4347</w:t>
            </w:r>
          </w:p>
          <w:p w:rsidR="00326D34" w:rsidRPr="00EC5D60" w:rsidP="00B056CB" w14:paraId="77BD49B9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3AF2D5B9" w14:textId="77777777"/>
    <w:sectPr w:rsidSect="00AB1C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AB1C05" w:rsidP="00AB1C05" w14:paraId="5731E9D2" w14:textId="4EC49F2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AB1C05" w:rsidP="00AB1C05" w14:paraId="37FEF6F5" w14:textId="2AB2E90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47B180E5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B1C05" w:rsidRPr="00AB1C05" w:rsidP="00AB1C05" w14:paraId="5D2B0F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1C05">
      <w:t>G/SPS/N/RUS/309</w:t>
    </w:r>
  </w:p>
  <w:p w:rsidR="00AB1C05" w:rsidRPr="00AB1C05" w:rsidP="00AB1C05" w14:paraId="14B725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B1C05" w:rsidRPr="00AB1C05" w:rsidP="00AB1C05" w14:paraId="35A2C3A0" w14:textId="57EC063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1C05">
      <w:t xml:space="preserve">- </w:t>
    </w:r>
    <w:r w:rsidRPr="00AB1C05">
      <w:fldChar w:fldCharType="begin"/>
    </w:r>
    <w:r w:rsidRPr="00AB1C05">
      <w:instrText xml:space="preserve"> PAGE </w:instrText>
    </w:r>
    <w:r w:rsidRPr="00AB1C05">
      <w:fldChar w:fldCharType="separate"/>
    </w:r>
    <w:r w:rsidRPr="00AB1C05">
      <w:t>2</w:t>
    </w:r>
    <w:r w:rsidRPr="00AB1C05">
      <w:fldChar w:fldCharType="end"/>
    </w:r>
    <w:r w:rsidRPr="00AB1C05">
      <w:t xml:space="preserve"> -</w:t>
    </w:r>
  </w:p>
  <w:p w:rsidR="00326D34" w:rsidRPr="00AB1C05" w:rsidP="00AB1C05" w14:paraId="54CB16CE" w14:textId="75BED94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B1C05" w:rsidRPr="00AB1C05" w:rsidP="00AB1C05" w14:paraId="42DA93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1C05">
      <w:t>G/SPS/N/RUS/309</w:t>
    </w:r>
  </w:p>
  <w:p w:rsidR="00AB1C05" w:rsidRPr="00AB1C05" w:rsidP="00AB1C05" w14:paraId="6337FB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B1C05" w:rsidRPr="00AB1C05" w:rsidP="00AB1C05" w14:paraId="57B77A0A" w14:textId="565703C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B1C05">
      <w:t xml:space="preserve">- </w:t>
    </w:r>
    <w:r w:rsidRPr="00AB1C05">
      <w:fldChar w:fldCharType="begin"/>
    </w:r>
    <w:r w:rsidRPr="00AB1C05">
      <w:instrText xml:space="preserve"> PAGE </w:instrText>
    </w:r>
    <w:r w:rsidRPr="00AB1C05">
      <w:fldChar w:fldCharType="separate"/>
    </w:r>
    <w:r w:rsidRPr="00AB1C05">
      <w:rPr>
        <w:noProof/>
      </w:rPr>
      <w:t>2</w:t>
    </w:r>
    <w:r w:rsidRPr="00AB1C05">
      <w:fldChar w:fldCharType="end"/>
    </w:r>
    <w:r w:rsidRPr="00AB1C05">
      <w:t xml:space="preserve"> -</w:t>
    </w:r>
  </w:p>
  <w:p w:rsidR="00326D34" w:rsidRPr="00AB1C05" w:rsidP="00AB1C05" w14:paraId="1DC1632D" w14:textId="681A659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F436D5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46A057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2619DEC" w14:textId="47257AD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6CD9C30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74E869E2" w14:textId="2678375F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474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474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3330182" w14:textId="77777777">
          <w:pPr>
            <w:jc w:val="right"/>
            <w:rPr>
              <w:b/>
              <w:szCs w:val="16"/>
            </w:rPr>
          </w:pPr>
        </w:p>
      </w:tc>
    </w:tr>
    <w:tr w14:paraId="184682BA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38EDAD9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B1C05" w:rsidP="00043762" w14:paraId="17FB003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G/SPS/N/RUS/309</w:t>
          </w:r>
        </w:p>
        <w:bookmarkEnd w:id="1"/>
        <w:p w:rsidR="00ED54E0" w:rsidRPr="004D1783" w:rsidP="00043762" w14:paraId="112A2127" w14:textId="11EEFA0A">
          <w:pPr>
            <w:jc w:val="right"/>
            <w:rPr>
              <w:b/>
              <w:szCs w:val="16"/>
            </w:rPr>
          </w:pPr>
        </w:p>
      </w:tc>
    </w:tr>
    <w:tr w14:paraId="41C10EC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411DDD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C77FA1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13 March 2025</w:t>
          </w:r>
          <w:bookmarkEnd w:id="3"/>
        </w:p>
      </w:tc>
    </w:tr>
    <w:tr w14:paraId="580E2428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2661CA4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(25-1812)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1098FC27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70B3EBAF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318DF104" w14:textId="0907FEC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2D64022B" w14:textId="68EEB7F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41657E0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083875">
    <w:abstractNumId w:val="9"/>
  </w:num>
  <w:num w:numId="2" w16cid:durableId="2132283466">
    <w:abstractNumId w:val="7"/>
  </w:num>
  <w:num w:numId="3" w16cid:durableId="2088113868">
    <w:abstractNumId w:val="6"/>
  </w:num>
  <w:num w:numId="4" w16cid:durableId="118502274">
    <w:abstractNumId w:val="5"/>
  </w:num>
  <w:num w:numId="5" w16cid:durableId="1257131943">
    <w:abstractNumId w:val="4"/>
  </w:num>
  <w:num w:numId="6" w16cid:durableId="1740442700">
    <w:abstractNumId w:val="12"/>
  </w:num>
  <w:num w:numId="7" w16cid:durableId="1432314857">
    <w:abstractNumId w:val="11"/>
  </w:num>
  <w:num w:numId="8" w16cid:durableId="1220049785">
    <w:abstractNumId w:val="10"/>
  </w:num>
  <w:num w:numId="9" w16cid:durableId="5068701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6018395">
    <w:abstractNumId w:val="13"/>
  </w:num>
  <w:num w:numId="11" w16cid:durableId="1219324231">
    <w:abstractNumId w:val="8"/>
  </w:num>
  <w:num w:numId="12" w16cid:durableId="1565987329">
    <w:abstractNumId w:val="3"/>
  </w:num>
  <w:num w:numId="13" w16cid:durableId="748232783">
    <w:abstractNumId w:val="2"/>
  </w:num>
  <w:num w:numId="14" w16cid:durableId="1254893125">
    <w:abstractNumId w:val="1"/>
  </w:num>
  <w:num w:numId="15" w16cid:durableId="124977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C3"/>
    <w:rsid w:val="00000D78"/>
    <w:rsid w:val="00017E76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0F5E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867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B1C05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06FC04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svps.gov.ru/files/ukazanie-rosselhoznadzora-ot-07-marta-2025-goda-fs-arje-7-6442-3/" TargetMode="External" /><Relationship Id="rId5" Type="http://schemas.openxmlformats.org/officeDocument/2006/relationships/hyperlink" Target="https://members.wto.org/crnattachments/2025/SPS/RUS/25_02102_00_x.pdf" TargetMode="External" /><Relationship Id="rId6" Type="http://schemas.openxmlformats.org/officeDocument/2006/relationships/hyperlink" Target="mailto:info@svfk.mcx.r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Favez, Helen</cp:lastModifiedBy>
  <cp:revision>3</cp:revision>
  <dcterms:created xsi:type="dcterms:W3CDTF">2025-03-13T14:00:00Z</dcterms:created>
  <dcterms:modified xsi:type="dcterms:W3CDTF">2025-03-13T14:00:00Z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G/SPS/N/RUS/309</vt:lpwstr>
  </property>
</Properties>
</file>