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50A5" w14:textId="5B072170" w:rsidR="00B91FF3" w:rsidRPr="00441E4D" w:rsidRDefault="00441E4D" w:rsidP="00441E4D">
      <w:pPr>
        <w:pStyle w:val="Title"/>
        <w:rPr>
          <w:caps w:val="0"/>
          <w:kern w:val="0"/>
        </w:rPr>
      </w:pPr>
      <w:bookmarkStart w:id="8" w:name="_Hlk187419966"/>
      <w:r w:rsidRPr="00441E4D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441E4D" w:rsidRPr="00441E4D" w14:paraId="3D2AE32C" w14:textId="77777777" w:rsidTr="00441E4D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77A581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51E5B" w14:textId="43E249CB" w:rsidR="00B91FF3" w:rsidRPr="00441E4D" w:rsidRDefault="00441E4D" w:rsidP="00441E4D">
            <w:pPr>
              <w:spacing w:before="120" w:after="60"/>
            </w:pPr>
            <w:r w:rsidRPr="00441E4D">
              <w:rPr>
                <w:b/>
              </w:rPr>
              <w:t xml:space="preserve">Notifying Member: </w:t>
            </w:r>
            <w:r w:rsidRPr="00441E4D">
              <w:rPr>
                <w:u w:val="single"/>
              </w:rPr>
              <w:t>CHILE</w:t>
            </w:r>
          </w:p>
          <w:p w14:paraId="293A5064" w14:textId="3C1378B0" w:rsidR="00B91FF3" w:rsidRPr="00441E4D" w:rsidRDefault="00441E4D" w:rsidP="00441E4D">
            <w:pPr>
              <w:spacing w:after="120"/>
              <w:rPr>
                <w:b/>
              </w:rPr>
            </w:pPr>
            <w:r w:rsidRPr="00441E4D">
              <w:rPr>
                <w:b/>
              </w:rPr>
              <w:t>If applicable, name of local government involved:</w:t>
            </w:r>
          </w:p>
        </w:tc>
      </w:tr>
      <w:tr w:rsidR="00441E4D" w:rsidRPr="00441E4D" w14:paraId="4159CA54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59D678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857802" w14:textId="4C474520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 xml:space="preserve">Agency responsible: </w:t>
            </w:r>
            <w:r w:rsidRPr="00441E4D">
              <w:rPr>
                <w:i/>
                <w:iCs/>
              </w:rPr>
              <w:t>Servicio Agrícola y Ganadero</w:t>
            </w:r>
            <w:r w:rsidRPr="00441E4D">
              <w:t>, SAG (Agriculture and Livestock Service)</w:t>
            </w:r>
          </w:p>
        </w:tc>
      </w:tr>
      <w:tr w:rsidR="00441E4D" w:rsidRPr="00441E4D" w14:paraId="1D1F6C45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B3DE0C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5A2A8F" w14:textId="4CC0E834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441E4D">
              <w:t>Mushrooms for propagation and consumption</w:t>
            </w:r>
          </w:p>
        </w:tc>
      </w:tr>
      <w:tr w:rsidR="00441E4D" w:rsidRPr="00441E4D" w14:paraId="00A7E3E1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94F02" w14:textId="77777777" w:rsidR="00B91FF3" w:rsidRPr="00441E4D" w:rsidRDefault="00441E4D" w:rsidP="00441E4D">
            <w:pPr>
              <w:spacing w:before="120" w:after="120"/>
              <w:rPr>
                <w:b/>
              </w:rPr>
            </w:pPr>
            <w:r w:rsidRPr="00441E4D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A8E58F" w14:textId="77777777" w:rsidR="00B91FF3" w:rsidRPr="00441E4D" w:rsidRDefault="00441E4D" w:rsidP="00441E4D">
            <w:pPr>
              <w:spacing w:before="120" w:after="40"/>
              <w:rPr>
                <w:b/>
              </w:rPr>
            </w:pPr>
            <w:r w:rsidRPr="00441E4D">
              <w:rPr>
                <w:b/>
              </w:rPr>
              <w:t>Regions or countries likely to be affected, to the extent relevant or practicable:</w:t>
            </w:r>
          </w:p>
          <w:p w14:paraId="330143F4" w14:textId="77777777" w:rsidR="00441E4D" w:rsidRPr="00441E4D" w:rsidRDefault="00441E4D" w:rsidP="00441E4D">
            <w:pPr>
              <w:spacing w:after="40"/>
              <w:ind w:left="607" w:hanging="607"/>
              <w:rPr>
                <w:b/>
              </w:rPr>
            </w:pPr>
            <w:r w:rsidRPr="00441E4D">
              <w:rPr>
                <w:b/>
              </w:rPr>
              <w:t>[X]</w:t>
            </w:r>
            <w:r w:rsidRPr="00441E4D">
              <w:rPr>
                <w:b/>
              </w:rPr>
              <w:tab/>
              <w:t>All trading partners</w:t>
            </w:r>
          </w:p>
          <w:p w14:paraId="72389B3A" w14:textId="12DB28BB" w:rsidR="00B91FF3" w:rsidRPr="00441E4D" w:rsidRDefault="00441E4D" w:rsidP="00441E4D">
            <w:pPr>
              <w:spacing w:after="120"/>
              <w:ind w:left="607" w:hanging="607"/>
              <w:rPr>
                <w:b/>
              </w:rPr>
            </w:pPr>
            <w:r w:rsidRPr="00441E4D">
              <w:rPr>
                <w:b/>
              </w:rPr>
              <w:t>[ ]</w:t>
            </w:r>
            <w:r w:rsidRPr="00441E4D">
              <w:rPr>
                <w:b/>
              </w:rPr>
              <w:tab/>
              <w:t>Specific regions or countries:</w:t>
            </w:r>
          </w:p>
        </w:tc>
      </w:tr>
      <w:tr w:rsidR="00441E4D" w:rsidRPr="00441E4D" w14:paraId="2AD9E470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DDEBA8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A6595C" w14:textId="786AFA21" w:rsidR="00B91FF3" w:rsidRPr="00441E4D" w:rsidRDefault="00441E4D" w:rsidP="00441E4D">
            <w:pPr>
              <w:spacing w:before="120" w:after="40"/>
            </w:pPr>
            <w:r w:rsidRPr="00441E4D">
              <w:rPr>
                <w:b/>
              </w:rPr>
              <w:t xml:space="preserve">Title of the notified document: </w:t>
            </w:r>
            <w:r w:rsidRPr="00441E4D">
              <w:rPr>
                <w:i/>
                <w:iCs/>
              </w:rPr>
              <w:t>Modifica Resolución No 7.424 de 2013 que establece requisitos fitosanitarios para el ingreso de hongos para propagación y consumo, procedentes de cualquier origen</w:t>
            </w:r>
            <w:r w:rsidRPr="00441E4D">
              <w:t xml:space="preserve"> (Amendment to Resolution No. 7.424 of 2013 establishing phytosanitary requirements for the entry of mushrooms for propagation and consumption, of any origin). </w:t>
            </w:r>
            <w:r w:rsidRPr="00441E4D">
              <w:rPr>
                <w:b/>
              </w:rPr>
              <w:t xml:space="preserve">Language(s): </w:t>
            </w:r>
            <w:r w:rsidRPr="00441E4D">
              <w:t xml:space="preserve">Spanish </w:t>
            </w:r>
            <w:r w:rsidRPr="00441E4D">
              <w:rPr>
                <w:b/>
              </w:rPr>
              <w:t xml:space="preserve">Number of pages: </w:t>
            </w:r>
            <w:r w:rsidRPr="00441E4D">
              <w:t>2</w:t>
            </w:r>
          </w:p>
          <w:p w14:paraId="0FBEEEC0" w14:textId="46AEC684" w:rsidR="00B91FF3" w:rsidRPr="00441E4D" w:rsidRDefault="009A52CD" w:rsidP="00441E4D">
            <w:pPr>
              <w:spacing w:after="120"/>
              <w:rPr>
                <w:rStyle w:val="Hyperlink"/>
              </w:rPr>
            </w:pPr>
            <w:hyperlink r:id="rId8" w:tgtFrame="_blank" w:history="1">
              <w:r w:rsidR="00441E4D" w:rsidRPr="00441E4D">
                <w:rPr>
                  <w:rStyle w:val="Hyperlink"/>
                </w:rPr>
                <w:t>https://members.wto.org/crnattachments/2025/SPS/CHL/25_00057_00_s.pdf</w:t>
              </w:r>
            </w:hyperlink>
          </w:p>
        </w:tc>
      </w:tr>
      <w:tr w:rsidR="00441E4D" w:rsidRPr="00441E4D" w14:paraId="32F34E8A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D685E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39A328" w14:textId="27D8D4C1" w:rsidR="00B91FF3" w:rsidRPr="00441E4D" w:rsidRDefault="00441E4D" w:rsidP="00441E4D">
            <w:pPr>
              <w:spacing w:before="120"/>
            </w:pPr>
            <w:r w:rsidRPr="00441E4D">
              <w:rPr>
                <w:b/>
              </w:rPr>
              <w:t xml:space="preserve">Description of content: </w:t>
            </w:r>
            <w:r w:rsidRPr="00441E4D">
              <w:t>The notified draft resolution amends Resolution No. 7.424 of 2013 establishing phytosanitary requirements for the entry of mushrooms for propagation and consumption, of any origin, in accordance with the following:</w:t>
            </w:r>
          </w:p>
          <w:p w14:paraId="79351A88" w14:textId="71DFB1B3" w:rsidR="00224DB7" w:rsidRPr="00441E4D" w:rsidRDefault="00441E4D" w:rsidP="00441E4D">
            <w:pPr>
              <w:numPr>
                <w:ilvl w:val="0"/>
                <w:numId w:val="17"/>
              </w:numPr>
              <w:ind w:left="368" w:hanging="357"/>
            </w:pPr>
            <w:r w:rsidRPr="00441E4D">
              <w:t>The following substrate is added in a new bullet point to operative paragraph 2: "</w:t>
            </w:r>
            <w:r w:rsidRPr="00441E4D">
              <w:rPr>
                <w:i/>
                <w:iCs/>
              </w:rPr>
              <w:t>Triticum</w:t>
            </w:r>
            <w:r w:rsidRPr="00441E4D">
              <w:t xml:space="preserve"> spp. straw";</w:t>
            </w:r>
          </w:p>
          <w:p w14:paraId="0547CDEB" w14:textId="45C185A6" w:rsidR="00224DB7" w:rsidRPr="00441E4D" w:rsidRDefault="00441E4D" w:rsidP="00441E4D">
            <w:pPr>
              <w:numPr>
                <w:ilvl w:val="0"/>
                <w:numId w:val="17"/>
              </w:numPr>
              <w:spacing w:after="40"/>
              <w:ind w:left="368" w:hanging="357"/>
            </w:pPr>
            <w:r w:rsidRPr="00441E4D">
              <w:t>Operative paragraph 4 is replaced by the following: "Those shipments in substrate composed of grain or straw shall be subject to a devitalization heat treatment, which must indicated in the corresponding section of the phytosanitary certificate."</w:t>
            </w:r>
          </w:p>
          <w:p w14:paraId="2EB36340" w14:textId="77777777" w:rsidR="00224DB7" w:rsidRPr="00441E4D" w:rsidRDefault="00441E4D" w:rsidP="00441E4D">
            <w:pPr>
              <w:spacing w:after="120"/>
            </w:pPr>
            <w:r w:rsidRPr="00441E4D">
              <w:t>Further details can be found in the document attached to this notification.</w:t>
            </w:r>
          </w:p>
        </w:tc>
      </w:tr>
      <w:tr w:rsidR="00441E4D" w:rsidRPr="00441E4D" w14:paraId="788E66E7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18D821" w14:textId="77777777" w:rsidR="00B91FF3" w:rsidRPr="00441E4D" w:rsidRDefault="00441E4D" w:rsidP="00441E4D">
            <w:pPr>
              <w:spacing w:before="120" w:after="120"/>
              <w:rPr>
                <w:b/>
              </w:rPr>
            </w:pPr>
            <w:r w:rsidRPr="00441E4D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283537" w14:textId="5E044282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</w:p>
        </w:tc>
      </w:tr>
      <w:tr w:rsidR="00441E4D" w:rsidRPr="00441E4D" w14:paraId="03F0340A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EA9A7" w14:textId="77777777" w:rsidR="00B91FF3" w:rsidRPr="00441E4D" w:rsidRDefault="00441E4D" w:rsidP="00441E4D">
            <w:pPr>
              <w:spacing w:before="120" w:after="120"/>
              <w:rPr>
                <w:b/>
              </w:rPr>
            </w:pPr>
            <w:r w:rsidRPr="00441E4D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2A174" w14:textId="66A8A83B" w:rsidR="00441E4D" w:rsidRPr="00441E4D" w:rsidRDefault="00441E4D" w:rsidP="00441E4D">
            <w:pPr>
              <w:spacing w:before="120" w:after="40"/>
            </w:pPr>
            <w:r w:rsidRPr="00441E4D">
              <w:rPr>
                <w:b/>
              </w:rPr>
              <w:t>Is there a relevant international standard? If so, identify the standard:</w:t>
            </w:r>
          </w:p>
          <w:p w14:paraId="498E8597" w14:textId="77B762BF" w:rsidR="00441E4D" w:rsidRPr="00441E4D" w:rsidRDefault="00441E4D" w:rsidP="00441E4D">
            <w:pPr>
              <w:spacing w:after="40"/>
              <w:ind w:left="720" w:hanging="720"/>
            </w:pPr>
            <w:r w:rsidRPr="00441E4D">
              <w:rPr>
                <w:b/>
              </w:rPr>
              <w:t>[ ]</w:t>
            </w:r>
            <w:r w:rsidRPr="00441E4D">
              <w:rPr>
                <w:b/>
              </w:rPr>
              <w:tab/>
              <w:t xml:space="preserve">Codex Alimentarius Commission </w:t>
            </w:r>
            <w:r w:rsidRPr="00441E4D">
              <w:rPr>
                <w:b/>
                <w:i/>
                <w:iCs/>
              </w:rPr>
              <w:t>(e.g. title or serial number of Codex standard or related text)</w:t>
            </w:r>
            <w:r w:rsidRPr="00441E4D">
              <w:rPr>
                <w:b/>
              </w:rPr>
              <w:t>:</w:t>
            </w:r>
          </w:p>
          <w:p w14:paraId="2470CED1" w14:textId="7972F453" w:rsidR="00441E4D" w:rsidRPr="00441E4D" w:rsidRDefault="00441E4D" w:rsidP="00441E4D">
            <w:pPr>
              <w:spacing w:after="40"/>
              <w:ind w:left="720" w:hanging="720"/>
            </w:pPr>
            <w:r w:rsidRPr="00441E4D">
              <w:rPr>
                <w:b/>
              </w:rPr>
              <w:t>[ ]</w:t>
            </w:r>
            <w:r w:rsidRPr="00441E4D">
              <w:rPr>
                <w:b/>
              </w:rPr>
              <w:tab/>
              <w:t xml:space="preserve">World Organisation for Animal Health (OIE) </w:t>
            </w:r>
            <w:r w:rsidRPr="00441E4D">
              <w:rPr>
                <w:b/>
                <w:i/>
                <w:iCs/>
              </w:rPr>
              <w:t>(e.g. Terrestrial or Aquatic Animal Health Code, chapter number)</w:t>
            </w:r>
            <w:r w:rsidRPr="00441E4D">
              <w:rPr>
                <w:b/>
              </w:rPr>
              <w:t>:</w:t>
            </w:r>
          </w:p>
          <w:p w14:paraId="1FAEE6CF" w14:textId="7CA33827" w:rsidR="00441E4D" w:rsidRPr="00441E4D" w:rsidRDefault="00441E4D" w:rsidP="00441E4D">
            <w:pPr>
              <w:ind w:left="720" w:hanging="720"/>
            </w:pPr>
            <w:r w:rsidRPr="00441E4D">
              <w:rPr>
                <w:b/>
              </w:rPr>
              <w:t>[X]</w:t>
            </w:r>
            <w:r w:rsidRPr="00441E4D">
              <w:rPr>
                <w:b/>
              </w:rPr>
              <w:tab/>
              <w:t>International Plant Protection Convention (e.g. ISPM No.):</w:t>
            </w:r>
          </w:p>
          <w:p w14:paraId="64D1E9F9" w14:textId="62099841" w:rsidR="00B91FF3" w:rsidRPr="00441E4D" w:rsidRDefault="00441E4D" w:rsidP="00441E4D">
            <w:pPr>
              <w:numPr>
                <w:ilvl w:val="0"/>
                <w:numId w:val="18"/>
              </w:numPr>
              <w:spacing w:after="120"/>
              <w:ind w:left="1071" w:hanging="357"/>
            </w:pPr>
            <w:r w:rsidRPr="00441E4D">
              <w:t>ISPM No. 1: Phytosanitary principles for the protection of plants and the application of phytosanitary measures in international trade (FAO, 2006), IPPC</w:t>
            </w:r>
          </w:p>
          <w:p w14:paraId="6409F44F" w14:textId="453AF2C4" w:rsidR="00224DB7" w:rsidRPr="00441E4D" w:rsidRDefault="00441E4D" w:rsidP="00441E4D">
            <w:pPr>
              <w:numPr>
                <w:ilvl w:val="0"/>
                <w:numId w:val="18"/>
              </w:numPr>
              <w:spacing w:before="240" w:after="120"/>
              <w:ind w:left="1071" w:hanging="357"/>
            </w:pPr>
            <w:r w:rsidRPr="00441E4D">
              <w:t>ISPM No. 2: "Framework for pest risk analysis" (FAO, 2006), IPPC</w:t>
            </w:r>
          </w:p>
          <w:p w14:paraId="6CEE6864" w14:textId="2DBE784C" w:rsidR="00B91FF3" w:rsidRPr="00441E4D" w:rsidRDefault="00441E4D" w:rsidP="00441E4D">
            <w:pPr>
              <w:spacing w:after="120"/>
              <w:ind w:left="720" w:hanging="720"/>
            </w:pPr>
            <w:r w:rsidRPr="00441E4D">
              <w:rPr>
                <w:b/>
              </w:rPr>
              <w:lastRenderedPageBreak/>
              <w:t>[ ]</w:t>
            </w:r>
            <w:r w:rsidRPr="00441E4D">
              <w:rPr>
                <w:b/>
              </w:rPr>
              <w:tab/>
              <w:t>None</w:t>
            </w:r>
          </w:p>
          <w:p w14:paraId="1127C189" w14:textId="77777777" w:rsidR="00B91FF3" w:rsidRPr="00441E4D" w:rsidRDefault="00441E4D" w:rsidP="00441E4D">
            <w:pPr>
              <w:spacing w:after="120"/>
              <w:rPr>
                <w:b/>
              </w:rPr>
            </w:pPr>
            <w:r w:rsidRPr="00441E4D">
              <w:rPr>
                <w:b/>
              </w:rPr>
              <w:t>Does this proposed regulation conform to the relevant international standard?</w:t>
            </w:r>
          </w:p>
          <w:p w14:paraId="3D386C54" w14:textId="19B1C166" w:rsidR="00B91FF3" w:rsidRPr="00441E4D" w:rsidRDefault="00441E4D" w:rsidP="00441E4D">
            <w:pPr>
              <w:spacing w:after="120"/>
              <w:rPr>
                <w:bCs/>
              </w:rPr>
            </w:pPr>
            <w:r w:rsidRPr="00441E4D">
              <w:rPr>
                <w:b/>
              </w:rPr>
              <w:t>[X] Yes [ ] No</w:t>
            </w:r>
          </w:p>
          <w:p w14:paraId="38A097E6" w14:textId="3E831BAB" w:rsidR="00B91FF3" w:rsidRPr="00441E4D" w:rsidRDefault="00441E4D" w:rsidP="00441E4D">
            <w:pPr>
              <w:spacing w:after="120"/>
              <w:rPr>
                <w:b/>
              </w:rPr>
            </w:pPr>
            <w:r w:rsidRPr="00441E4D">
              <w:rPr>
                <w:b/>
              </w:rPr>
              <w:t>If no, describe, whenever possible, how and why it deviates from the international standard:</w:t>
            </w:r>
          </w:p>
        </w:tc>
      </w:tr>
      <w:tr w:rsidR="00441E4D" w:rsidRPr="009A52CD" w14:paraId="547AFFCB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09232C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3F642" w14:textId="6B83B687" w:rsidR="00224DB7" w:rsidRPr="009A52CD" w:rsidRDefault="00441E4D" w:rsidP="00441E4D">
            <w:pPr>
              <w:spacing w:before="120" w:after="120"/>
              <w:rPr>
                <w:lang w:val="es-ES"/>
              </w:rPr>
            </w:pPr>
            <w:r w:rsidRPr="009A52CD">
              <w:rPr>
                <w:b/>
                <w:lang w:val="es-ES"/>
              </w:rPr>
              <w:t>Other relevant documents and language(s) in which these are available:</w:t>
            </w:r>
            <w:r w:rsidRPr="009A52CD">
              <w:rPr>
                <w:lang w:val="es-ES"/>
              </w:rPr>
              <w:t xml:space="preserve"> </w:t>
            </w:r>
            <w:hyperlink r:id="rId9" w:history="1">
              <w:r w:rsidRPr="009A52CD">
                <w:rPr>
                  <w:rStyle w:val="Hyperlink"/>
                  <w:lang w:val="es-ES"/>
                </w:rPr>
                <w:t>Resolución No 7.424 de 2013</w:t>
              </w:r>
            </w:hyperlink>
            <w:r w:rsidRPr="009A52CD">
              <w:rPr>
                <w:i/>
                <w:iCs/>
                <w:lang w:val="es-ES"/>
              </w:rPr>
              <w:t>, que establece requisitos fitosanitarios para el ingreso de hongos para propagación y consumo, procedentes de cualquier origen</w:t>
            </w:r>
            <w:r w:rsidRPr="009A52CD">
              <w:rPr>
                <w:lang w:val="es-ES"/>
              </w:rPr>
              <w:t xml:space="preserve"> (available in Spanish)</w:t>
            </w:r>
          </w:p>
        </w:tc>
      </w:tr>
      <w:tr w:rsidR="00441E4D" w:rsidRPr="00441E4D" w14:paraId="6CAC7752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B3E2F8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16FDDD" w14:textId="34C27656" w:rsidR="00B91FF3" w:rsidRPr="00441E4D" w:rsidRDefault="00441E4D" w:rsidP="00441E4D">
            <w:pPr>
              <w:spacing w:before="120" w:after="120"/>
              <w:rPr>
                <w:bCs/>
              </w:rPr>
            </w:pPr>
            <w:r w:rsidRPr="00441E4D">
              <w:rPr>
                <w:b/>
              </w:rPr>
              <w:t xml:space="preserve">Proposed date of adoption </w:t>
            </w:r>
            <w:r w:rsidRPr="00441E4D">
              <w:rPr>
                <w:b/>
                <w:i/>
                <w:iCs/>
              </w:rPr>
              <w:t>(dd/mm/yy)</w:t>
            </w:r>
            <w:r w:rsidRPr="00441E4D">
              <w:rPr>
                <w:b/>
              </w:rPr>
              <w:t xml:space="preserve">: </w:t>
            </w:r>
            <w:r w:rsidRPr="00441E4D">
              <w:t>Upon publication in the Official Journal.</w:t>
            </w:r>
          </w:p>
          <w:p w14:paraId="1215E2DA" w14:textId="038A7F07" w:rsidR="00B91FF3" w:rsidRPr="00441E4D" w:rsidRDefault="00441E4D" w:rsidP="00441E4D">
            <w:pPr>
              <w:spacing w:after="120"/>
            </w:pPr>
            <w:r w:rsidRPr="00441E4D">
              <w:rPr>
                <w:b/>
                <w:bCs/>
              </w:rPr>
              <w:t xml:space="preserve">Proposed date of publication </w:t>
            </w:r>
            <w:r w:rsidRPr="00441E4D">
              <w:rPr>
                <w:b/>
                <w:bCs/>
                <w:i/>
                <w:iCs/>
              </w:rPr>
              <w:t>(dd/mm/yy)</w:t>
            </w:r>
            <w:r w:rsidRPr="00441E4D">
              <w:rPr>
                <w:b/>
                <w:bCs/>
              </w:rPr>
              <w:t xml:space="preserve">: </w:t>
            </w:r>
            <w:r w:rsidRPr="00441E4D">
              <w:t>Approximately 50 days from the date of publication of the notification.</w:t>
            </w:r>
          </w:p>
        </w:tc>
      </w:tr>
      <w:tr w:rsidR="00441E4D" w:rsidRPr="00441E4D" w14:paraId="51E0E27A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6A727C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B6D5E4" w14:textId="44BEE973" w:rsidR="00B91FF3" w:rsidRPr="00441E4D" w:rsidRDefault="00441E4D" w:rsidP="00441E4D">
            <w:pPr>
              <w:spacing w:before="120" w:after="120"/>
              <w:rPr>
                <w:bCs/>
              </w:rPr>
            </w:pPr>
            <w:r w:rsidRPr="00441E4D">
              <w:rPr>
                <w:b/>
              </w:rPr>
              <w:t xml:space="preserve">Proposed date of entry into force: [ ] Six months from date of publication, and/or </w:t>
            </w:r>
            <w:r w:rsidRPr="00441E4D">
              <w:rPr>
                <w:b/>
                <w:i/>
                <w:iCs/>
              </w:rPr>
              <w:t>(dd/mm/yy)</w:t>
            </w:r>
            <w:r w:rsidRPr="00441E4D">
              <w:rPr>
                <w:b/>
              </w:rPr>
              <w:t xml:space="preserve">: </w:t>
            </w:r>
            <w:r w:rsidRPr="00441E4D">
              <w:t>Upon publication in the Official Journal.</w:t>
            </w:r>
          </w:p>
          <w:p w14:paraId="7E38534E" w14:textId="3050831B" w:rsidR="00B91FF3" w:rsidRPr="00441E4D" w:rsidRDefault="00441E4D" w:rsidP="00441E4D">
            <w:pPr>
              <w:spacing w:after="120"/>
              <w:ind w:left="607" w:hanging="607"/>
            </w:pPr>
            <w:r w:rsidRPr="00441E4D">
              <w:rPr>
                <w:b/>
              </w:rPr>
              <w:t>[ ]</w:t>
            </w:r>
            <w:r w:rsidRPr="00441E4D">
              <w:rPr>
                <w:b/>
              </w:rPr>
              <w:tab/>
              <w:t>Trade facilitating measure</w:t>
            </w:r>
          </w:p>
        </w:tc>
      </w:tr>
      <w:tr w:rsidR="00441E4D" w:rsidRPr="00441E4D" w14:paraId="238BD779" w14:textId="77777777" w:rsidTr="00441E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5D4800" w14:textId="77777777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FEE23" w14:textId="522B9B94" w:rsidR="00B91FF3" w:rsidRPr="00441E4D" w:rsidRDefault="00441E4D" w:rsidP="00441E4D">
            <w:pPr>
              <w:spacing w:before="120" w:after="120"/>
            </w:pPr>
            <w:r w:rsidRPr="00441E4D">
              <w:rPr>
                <w:b/>
              </w:rPr>
              <w:t xml:space="preserve">Final date for comments: [ ] Sixty days from the date of circulation of the notification and/or </w:t>
            </w:r>
            <w:r w:rsidRPr="00441E4D">
              <w:rPr>
                <w:b/>
                <w:i/>
                <w:iCs/>
              </w:rPr>
              <w:t>(dd/mm/yy)</w:t>
            </w:r>
            <w:r w:rsidRPr="00441E4D">
              <w:rPr>
                <w:b/>
              </w:rPr>
              <w:t xml:space="preserve">: </w:t>
            </w:r>
            <w:r w:rsidRPr="00441E4D">
              <w:t>30 days from the date of publication of the notification</w:t>
            </w:r>
          </w:p>
          <w:p w14:paraId="3D5822FD" w14:textId="0625B7E1" w:rsidR="00441E4D" w:rsidRPr="00441E4D" w:rsidRDefault="00441E4D" w:rsidP="00441E4D">
            <w:pPr>
              <w:keepNext/>
              <w:spacing w:after="120"/>
            </w:pPr>
            <w:r w:rsidRPr="00441E4D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14:paraId="60E3F070" w14:textId="6B025071" w:rsidR="00224DB7" w:rsidRPr="00441E4D" w:rsidRDefault="00441E4D" w:rsidP="00441E4D">
            <w:pPr>
              <w:keepNext/>
              <w:spacing w:after="120"/>
            </w:pPr>
            <w:r w:rsidRPr="00441E4D">
              <w:t xml:space="preserve">Email: </w:t>
            </w:r>
            <w:hyperlink r:id="rId10" w:history="1">
              <w:r w:rsidRPr="00441E4D">
                <w:rPr>
                  <w:rStyle w:val="Hyperlink"/>
                </w:rPr>
                <w:t>sps.chile@sag.gob.cl</w:t>
              </w:r>
            </w:hyperlink>
          </w:p>
        </w:tc>
      </w:tr>
      <w:tr w:rsidR="00F36EBF" w:rsidRPr="00441E4D" w14:paraId="59070644" w14:textId="77777777" w:rsidTr="00441E4D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D60E2E" w14:textId="77777777" w:rsidR="00B91FF3" w:rsidRPr="00441E4D" w:rsidRDefault="00441E4D" w:rsidP="00441E4D">
            <w:pPr>
              <w:keepNext/>
              <w:keepLines/>
              <w:spacing w:before="120" w:after="120"/>
            </w:pPr>
            <w:r w:rsidRPr="00441E4D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2814F4" w14:textId="1346A0C2" w:rsidR="00441E4D" w:rsidRPr="00441E4D" w:rsidRDefault="00441E4D" w:rsidP="00441E4D">
            <w:pPr>
              <w:keepNext/>
              <w:keepLines/>
              <w:spacing w:before="120" w:after="120"/>
            </w:pPr>
            <w:r w:rsidRPr="00441E4D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14:paraId="77537D9E" w14:textId="449F6FF8" w:rsidR="00224DB7" w:rsidRPr="00441E4D" w:rsidRDefault="00441E4D" w:rsidP="00441E4D">
            <w:pPr>
              <w:keepNext/>
              <w:keepLines/>
              <w:spacing w:after="120"/>
            </w:pPr>
            <w:r w:rsidRPr="00441E4D">
              <w:t xml:space="preserve">Email: </w:t>
            </w:r>
            <w:hyperlink r:id="rId11" w:history="1">
              <w:r w:rsidRPr="00441E4D">
                <w:rPr>
                  <w:rStyle w:val="Hyperlink"/>
                </w:rPr>
                <w:t>sps.chile@sag.gob.cl</w:t>
              </w:r>
            </w:hyperlink>
          </w:p>
        </w:tc>
      </w:tr>
      <w:bookmarkEnd w:id="8"/>
    </w:tbl>
    <w:p w14:paraId="7D883FE2" w14:textId="77777777" w:rsidR="00337700" w:rsidRPr="00441E4D" w:rsidRDefault="00337700" w:rsidP="00441E4D"/>
    <w:sectPr w:rsidR="00337700" w:rsidRPr="00441E4D" w:rsidSect="00441E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6368" w14:textId="77777777" w:rsidR="00441E4D" w:rsidRPr="00441E4D" w:rsidRDefault="00441E4D">
      <w:bookmarkStart w:id="4" w:name="_Hlk187419983"/>
      <w:bookmarkStart w:id="5" w:name="_Hlk187419984"/>
      <w:r w:rsidRPr="00441E4D">
        <w:separator/>
      </w:r>
      <w:bookmarkEnd w:id="4"/>
      <w:bookmarkEnd w:id="5"/>
    </w:p>
  </w:endnote>
  <w:endnote w:type="continuationSeparator" w:id="0">
    <w:p w14:paraId="30F1CE7F" w14:textId="77777777" w:rsidR="00441E4D" w:rsidRPr="00441E4D" w:rsidRDefault="00441E4D">
      <w:bookmarkStart w:id="6" w:name="_Hlk187419985"/>
      <w:bookmarkStart w:id="7" w:name="_Hlk187419986"/>
      <w:r w:rsidRPr="00441E4D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F72B" w14:textId="179B3B64" w:rsidR="00B91FF3" w:rsidRPr="00441E4D" w:rsidRDefault="00441E4D" w:rsidP="00441E4D">
    <w:pPr>
      <w:pStyle w:val="Footer"/>
    </w:pPr>
    <w:bookmarkStart w:id="13" w:name="_Hlk187419971"/>
    <w:bookmarkStart w:id="14" w:name="_Hlk187419972"/>
    <w:r w:rsidRPr="00441E4D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CB91" w14:textId="44851AAC" w:rsidR="00DD65B2" w:rsidRPr="00441E4D" w:rsidRDefault="00441E4D" w:rsidP="00441E4D">
    <w:pPr>
      <w:pStyle w:val="Footer"/>
    </w:pPr>
    <w:bookmarkStart w:id="15" w:name="_Hlk187419973"/>
    <w:bookmarkStart w:id="16" w:name="_Hlk187419974"/>
    <w:r w:rsidRPr="00441E4D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D8BA3" w14:textId="2B414411" w:rsidR="00DD65B2" w:rsidRPr="00441E4D" w:rsidRDefault="00441E4D" w:rsidP="00441E4D">
    <w:pPr>
      <w:pStyle w:val="Footer"/>
    </w:pPr>
    <w:bookmarkStart w:id="19" w:name="_Hlk187419977"/>
    <w:bookmarkStart w:id="20" w:name="_Hlk187419978"/>
    <w:r w:rsidRPr="00441E4D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3EA6" w14:textId="77777777" w:rsidR="00441E4D" w:rsidRPr="00441E4D" w:rsidRDefault="00441E4D">
      <w:bookmarkStart w:id="0" w:name="_Hlk187419979"/>
      <w:bookmarkStart w:id="1" w:name="_Hlk187419980"/>
      <w:r w:rsidRPr="00441E4D">
        <w:separator/>
      </w:r>
      <w:bookmarkEnd w:id="0"/>
      <w:bookmarkEnd w:id="1"/>
    </w:p>
  </w:footnote>
  <w:footnote w:type="continuationSeparator" w:id="0">
    <w:p w14:paraId="52292952" w14:textId="77777777" w:rsidR="00441E4D" w:rsidRPr="00441E4D" w:rsidRDefault="00441E4D">
      <w:bookmarkStart w:id="2" w:name="_Hlk187419981"/>
      <w:bookmarkStart w:id="3" w:name="_Hlk187419982"/>
      <w:r w:rsidRPr="00441E4D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5E2F" w14:textId="77777777" w:rsidR="00441E4D" w:rsidRPr="00441E4D" w:rsidRDefault="00441E4D" w:rsidP="00441E4D">
    <w:pPr>
      <w:pStyle w:val="Header"/>
      <w:spacing w:after="240"/>
      <w:jc w:val="center"/>
    </w:pPr>
    <w:bookmarkStart w:id="9" w:name="_Hlk187419967"/>
    <w:bookmarkStart w:id="10" w:name="_Hlk187419968"/>
    <w:r w:rsidRPr="00441E4D">
      <w:t>G/SPS/N/CHL/819</w:t>
    </w:r>
  </w:p>
  <w:p w14:paraId="2E6BDA36" w14:textId="77777777" w:rsidR="00441E4D" w:rsidRPr="00441E4D" w:rsidRDefault="00441E4D" w:rsidP="00441E4D">
    <w:pPr>
      <w:pStyle w:val="Header"/>
      <w:pBdr>
        <w:bottom w:val="single" w:sz="4" w:space="1" w:color="auto"/>
      </w:pBdr>
      <w:jc w:val="center"/>
    </w:pPr>
    <w:r w:rsidRPr="00441E4D">
      <w:t xml:space="preserve">- </w:t>
    </w:r>
    <w:r w:rsidRPr="00441E4D">
      <w:fldChar w:fldCharType="begin"/>
    </w:r>
    <w:r w:rsidRPr="00441E4D">
      <w:instrText xml:space="preserve"> PAGE  \* Arabic  \* MERGEFORMAT </w:instrText>
    </w:r>
    <w:r w:rsidRPr="00441E4D">
      <w:fldChar w:fldCharType="separate"/>
    </w:r>
    <w:r w:rsidRPr="00441E4D">
      <w:t>1</w:t>
    </w:r>
    <w:r w:rsidRPr="00441E4D">
      <w:fldChar w:fldCharType="end"/>
    </w:r>
    <w:r w:rsidRPr="00441E4D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C3AB9" w14:textId="77777777" w:rsidR="00441E4D" w:rsidRPr="00441E4D" w:rsidRDefault="00441E4D" w:rsidP="00441E4D">
    <w:pPr>
      <w:pStyle w:val="Header"/>
      <w:spacing w:after="240"/>
      <w:jc w:val="center"/>
    </w:pPr>
    <w:bookmarkStart w:id="11" w:name="_Hlk187419969"/>
    <w:bookmarkStart w:id="12" w:name="_Hlk187419970"/>
    <w:r w:rsidRPr="00441E4D">
      <w:t>G/SPS/N/CHL/819</w:t>
    </w:r>
  </w:p>
  <w:p w14:paraId="34357731" w14:textId="77777777" w:rsidR="00441E4D" w:rsidRPr="00441E4D" w:rsidRDefault="00441E4D" w:rsidP="00441E4D">
    <w:pPr>
      <w:pStyle w:val="Header"/>
      <w:pBdr>
        <w:bottom w:val="single" w:sz="4" w:space="1" w:color="auto"/>
      </w:pBdr>
      <w:jc w:val="center"/>
    </w:pPr>
    <w:r w:rsidRPr="00441E4D">
      <w:t xml:space="preserve">- </w:t>
    </w:r>
    <w:r w:rsidRPr="00441E4D">
      <w:fldChar w:fldCharType="begin"/>
    </w:r>
    <w:r w:rsidRPr="00441E4D">
      <w:instrText xml:space="preserve"> PAGE  \* Arabic  \* MERGEFORMAT </w:instrText>
    </w:r>
    <w:r w:rsidRPr="00441E4D">
      <w:fldChar w:fldCharType="separate"/>
    </w:r>
    <w:r w:rsidRPr="00441E4D">
      <w:t>1</w:t>
    </w:r>
    <w:r w:rsidRPr="00441E4D">
      <w:fldChar w:fldCharType="end"/>
    </w:r>
    <w:r w:rsidRPr="00441E4D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441E4D" w:rsidRPr="00441E4D" w14:paraId="7F51DDC9" w14:textId="77777777" w:rsidTr="00441E4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5162275" w14:textId="77777777" w:rsidR="00441E4D" w:rsidRPr="00441E4D" w:rsidRDefault="00441E4D" w:rsidP="00441E4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7419975"/>
          <w:bookmarkStart w:id="18" w:name="_Hlk18741997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D34D811" w14:textId="77777777" w:rsidR="00441E4D" w:rsidRPr="00441E4D" w:rsidRDefault="00441E4D" w:rsidP="00441E4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441E4D" w:rsidRPr="00441E4D" w14:paraId="6BA3A0F1" w14:textId="77777777" w:rsidTr="00441E4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2B67184" w14:textId="4B432FA4" w:rsidR="00441E4D" w:rsidRPr="00441E4D" w:rsidRDefault="009A52CD" w:rsidP="00441E4D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5106D4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90.2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C2D946B" w14:textId="77777777" w:rsidR="00441E4D" w:rsidRPr="00441E4D" w:rsidRDefault="00441E4D" w:rsidP="00441E4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441E4D" w:rsidRPr="00441E4D" w14:paraId="7B1C8A0C" w14:textId="77777777" w:rsidTr="00441E4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F6226BF" w14:textId="77777777" w:rsidR="00441E4D" w:rsidRPr="00441E4D" w:rsidRDefault="00441E4D" w:rsidP="00441E4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3756E7C" w14:textId="1DE1C2CC" w:rsidR="00441E4D" w:rsidRPr="00441E4D" w:rsidRDefault="00441E4D" w:rsidP="00441E4D">
          <w:pPr>
            <w:jc w:val="right"/>
            <w:rPr>
              <w:rFonts w:eastAsia="Verdana" w:cs="Verdana"/>
              <w:b/>
              <w:szCs w:val="18"/>
            </w:rPr>
          </w:pPr>
          <w:r w:rsidRPr="00441E4D">
            <w:rPr>
              <w:b/>
              <w:szCs w:val="18"/>
            </w:rPr>
            <w:t>G/SPS/N/CHL/819</w:t>
          </w:r>
        </w:p>
      </w:tc>
    </w:tr>
    <w:tr w:rsidR="00441E4D" w:rsidRPr="00441E4D" w14:paraId="09CA3A5F" w14:textId="77777777" w:rsidTr="00441E4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0E8EA12" w14:textId="77777777" w:rsidR="00441E4D" w:rsidRPr="00441E4D" w:rsidRDefault="00441E4D" w:rsidP="00441E4D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26863D1" w14:textId="74535D7D" w:rsidR="00441E4D" w:rsidRPr="00441E4D" w:rsidRDefault="00441E4D" w:rsidP="00441E4D">
          <w:pPr>
            <w:jc w:val="right"/>
            <w:rPr>
              <w:rFonts w:eastAsia="Verdana" w:cs="Verdana"/>
              <w:szCs w:val="18"/>
            </w:rPr>
          </w:pPr>
          <w:r w:rsidRPr="00441E4D">
            <w:rPr>
              <w:rFonts w:eastAsia="Verdana" w:cs="Verdana"/>
              <w:szCs w:val="18"/>
            </w:rPr>
            <w:t>8 January 2025</w:t>
          </w:r>
        </w:p>
      </w:tc>
    </w:tr>
    <w:tr w:rsidR="00441E4D" w:rsidRPr="00441E4D" w14:paraId="58BBB94C" w14:textId="77777777" w:rsidTr="00441E4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2E0224" w14:textId="31D31FDA" w:rsidR="00441E4D" w:rsidRPr="00441E4D" w:rsidRDefault="00441E4D" w:rsidP="00441E4D">
          <w:pPr>
            <w:jc w:val="left"/>
            <w:rPr>
              <w:rFonts w:eastAsia="Verdana" w:cs="Verdana"/>
              <w:b/>
              <w:szCs w:val="18"/>
            </w:rPr>
          </w:pPr>
          <w:r w:rsidRPr="00441E4D">
            <w:rPr>
              <w:rFonts w:eastAsia="Verdana" w:cs="Verdana"/>
              <w:color w:val="FF0000"/>
              <w:szCs w:val="18"/>
            </w:rPr>
            <w:t>(25</w:t>
          </w:r>
          <w:r w:rsidRPr="00441E4D">
            <w:rPr>
              <w:rFonts w:eastAsia="Verdana" w:cs="Verdana"/>
              <w:color w:val="FF0000"/>
              <w:szCs w:val="18"/>
            </w:rPr>
            <w:noBreakHyphen/>
          </w:r>
          <w:r w:rsidR="009A52CD">
            <w:rPr>
              <w:rFonts w:eastAsia="Verdana" w:cs="Verdana"/>
              <w:color w:val="FF0000"/>
              <w:szCs w:val="18"/>
            </w:rPr>
            <w:t>0109</w:t>
          </w:r>
          <w:r w:rsidRPr="00441E4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14D853" w14:textId="0A4B900B" w:rsidR="00441E4D" w:rsidRPr="00441E4D" w:rsidRDefault="00441E4D" w:rsidP="00441E4D">
          <w:pPr>
            <w:jc w:val="right"/>
            <w:rPr>
              <w:rFonts w:eastAsia="Verdana" w:cs="Verdana"/>
              <w:szCs w:val="18"/>
            </w:rPr>
          </w:pPr>
          <w:r w:rsidRPr="00441E4D">
            <w:rPr>
              <w:rFonts w:eastAsia="Verdana" w:cs="Verdana"/>
              <w:szCs w:val="18"/>
            </w:rPr>
            <w:t xml:space="preserve">Page: </w:t>
          </w:r>
          <w:r w:rsidRPr="00441E4D">
            <w:rPr>
              <w:rFonts w:eastAsia="Verdana" w:cs="Verdana"/>
              <w:szCs w:val="18"/>
            </w:rPr>
            <w:fldChar w:fldCharType="begin"/>
          </w:r>
          <w:r w:rsidRPr="00441E4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41E4D">
            <w:rPr>
              <w:rFonts w:eastAsia="Verdana" w:cs="Verdana"/>
              <w:szCs w:val="18"/>
            </w:rPr>
            <w:fldChar w:fldCharType="separate"/>
          </w:r>
          <w:r w:rsidRPr="00441E4D">
            <w:rPr>
              <w:rFonts w:eastAsia="Verdana" w:cs="Verdana"/>
              <w:szCs w:val="18"/>
            </w:rPr>
            <w:t>1</w:t>
          </w:r>
          <w:r w:rsidRPr="00441E4D">
            <w:rPr>
              <w:rFonts w:eastAsia="Verdana" w:cs="Verdana"/>
              <w:szCs w:val="18"/>
            </w:rPr>
            <w:fldChar w:fldCharType="end"/>
          </w:r>
          <w:r w:rsidRPr="00441E4D">
            <w:rPr>
              <w:rFonts w:eastAsia="Verdana" w:cs="Verdana"/>
              <w:szCs w:val="18"/>
            </w:rPr>
            <w:t>/</w:t>
          </w:r>
          <w:r w:rsidRPr="00441E4D">
            <w:rPr>
              <w:rFonts w:eastAsia="Verdana" w:cs="Verdana"/>
              <w:szCs w:val="18"/>
            </w:rPr>
            <w:fldChar w:fldCharType="begin"/>
          </w:r>
          <w:r w:rsidRPr="00441E4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41E4D">
            <w:rPr>
              <w:rFonts w:eastAsia="Verdana" w:cs="Verdana"/>
              <w:szCs w:val="18"/>
            </w:rPr>
            <w:fldChar w:fldCharType="separate"/>
          </w:r>
          <w:r w:rsidRPr="00441E4D">
            <w:rPr>
              <w:rFonts w:eastAsia="Verdana" w:cs="Verdana"/>
              <w:szCs w:val="18"/>
            </w:rPr>
            <w:t>2</w:t>
          </w:r>
          <w:r w:rsidRPr="00441E4D">
            <w:rPr>
              <w:rFonts w:eastAsia="Verdana" w:cs="Verdana"/>
              <w:szCs w:val="18"/>
            </w:rPr>
            <w:fldChar w:fldCharType="end"/>
          </w:r>
        </w:p>
      </w:tc>
    </w:tr>
    <w:tr w:rsidR="00441E4D" w:rsidRPr="00441E4D" w14:paraId="0F2C1E0B" w14:textId="77777777" w:rsidTr="00441E4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C08DF3" w14:textId="3F5A997D" w:rsidR="00441E4D" w:rsidRPr="00441E4D" w:rsidRDefault="00441E4D" w:rsidP="00441E4D">
          <w:pPr>
            <w:jc w:val="left"/>
            <w:rPr>
              <w:rFonts w:eastAsia="Verdana" w:cs="Verdana"/>
              <w:szCs w:val="18"/>
            </w:rPr>
          </w:pPr>
          <w:r w:rsidRPr="00441E4D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A1267FC" w14:textId="6B87953F" w:rsidR="00441E4D" w:rsidRPr="00441E4D" w:rsidRDefault="00441E4D" w:rsidP="00441E4D">
          <w:pPr>
            <w:jc w:val="right"/>
            <w:rPr>
              <w:rFonts w:eastAsia="Verdana" w:cs="Verdana"/>
              <w:bCs/>
              <w:szCs w:val="18"/>
            </w:rPr>
          </w:pPr>
          <w:r w:rsidRPr="00441E4D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53AC6577" w14:textId="77777777" w:rsidR="00DD65B2" w:rsidRPr="00441E4D" w:rsidRDefault="00DD65B2" w:rsidP="00441E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F987F6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85CF2E4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609D6"/>
    <w:multiLevelType w:val="hybridMultilevel"/>
    <w:tmpl w:val="F9C82024"/>
    <w:lvl w:ilvl="0" w:tplc="F172557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860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4A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8EF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EC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463B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4E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A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F8B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948C5"/>
    <w:multiLevelType w:val="multilevel"/>
    <w:tmpl w:val="02C8F86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9820B016"/>
    <w:numStyleLink w:val="LegalHeadings"/>
  </w:abstractNum>
  <w:abstractNum w:abstractNumId="15" w15:restartNumberingAfterBreak="0">
    <w:nsid w:val="57551E12"/>
    <w:multiLevelType w:val="multilevel"/>
    <w:tmpl w:val="9820B0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4775136">
    <w:abstractNumId w:val="8"/>
  </w:num>
  <w:num w:numId="2" w16cid:durableId="344291159">
    <w:abstractNumId w:val="3"/>
  </w:num>
  <w:num w:numId="3" w16cid:durableId="1109666908">
    <w:abstractNumId w:val="2"/>
  </w:num>
  <w:num w:numId="4" w16cid:durableId="1792944011">
    <w:abstractNumId w:val="1"/>
  </w:num>
  <w:num w:numId="5" w16cid:durableId="816799626">
    <w:abstractNumId w:val="0"/>
  </w:num>
  <w:num w:numId="6" w16cid:durableId="1163397672">
    <w:abstractNumId w:val="15"/>
  </w:num>
  <w:num w:numId="7" w16cid:durableId="887954528">
    <w:abstractNumId w:val="13"/>
  </w:num>
  <w:num w:numId="8" w16cid:durableId="67699212">
    <w:abstractNumId w:val="16"/>
  </w:num>
  <w:num w:numId="9" w16cid:durableId="318852795">
    <w:abstractNumId w:val="10"/>
  </w:num>
  <w:num w:numId="10" w16cid:durableId="953026003">
    <w:abstractNumId w:val="9"/>
  </w:num>
  <w:num w:numId="11" w16cid:durableId="801534278">
    <w:abstractNumId w:val="7"/>
  </w:num>
  <w:num w:numId="12" w16cid:durableId="1939824412">
    <w:abstractNumId w:val="6"/>
  </w:num>
  <w:num w:numId="13" w16cid:durableId="369964236">
    <w:abstractNumId w:val="5"/>
  </w:num>
  <w:num w:numId="14" w16cid:durableId="1488858644">
    <w:abstractNumId w:val="4"/>
  </w:num>
  <w:num w:numId="15" w16cid:durableId="2097511764">
    <w:abstractNumId w:val="14"/>
  </w:num>
  <w:num w:numId="16" w16cid:durableId="268851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5118827">
    <w:abstractNumId w:val="17"/>
  </w:num>
  <w:num w:numId="18" w16cid:durableId="1569195419">
    <w:abstractNumId w:val="12"/>
  </w:num>
  <w:num w:numId="19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24DB7"/>
    <w:rsid w:val="00255119"/>
    <w:rsid w:val="00263546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1E4D"/>
    <w:rsid w:val="00461798"/>
    <w:rsid w:val="00484AF1"/>
    <w:rsid w:val="0049256B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A52CD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95C5F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36EBF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2C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E4D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E4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E4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E4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E4D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E4D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E4D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E4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E4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E4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E4D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441E4D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441E4D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441E4D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441E4D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441E4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441E4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441E4D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441E4D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E4D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441E4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E4D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441E4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441E4D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441E4D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441E4D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441E4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E4D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441E4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E4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E4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E4D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41E4D"/>
    <w:rPr>
      <w:szCs w:val="20"/>
    </w:rPr>
  </w:style>
  <w:style w:type="character" w:customStyle="1" w:styleId="EndnoteTextChar">
    <w:name w:val="Endnote Text Char"/>
    <w:link w:val="EndnoteText"/>
    <w:uiPriority w:val="49"/>
    <w:rsid w:val="00441E4D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E4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E4D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441E4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E4D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441E4D"/>
    <w:pPr>
      <w:ind w:left="567" w:right="567" w:firstLine="0"/>
    </w:pPr>
  </w:style>
  <w:style w:type="character" w:styleId="FootnoteReference">
    <w:name w:val="footnote reference"/>
    <w:uiPriority w:val="5"/>
    <w:rsid w:val="00441E4D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E4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E4D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441E4D"/>
    <w:pPr>
      <w:numPr>
        <w:numId w:val="6"/>
      </w:numPr>
    </w:pPr>
  </w:style>
  <w:style w:type="paragraph" w:styleId="ListBullet">
    <w:name w:val="List Bullet"/>
    <w:basedOn w:val="Normal"/>
    <w:uiPriority w:val="1"/>
    <w:rsid w:val="00441E4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E4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441E4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E4D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E4D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441E4D"/>
    <w:pPr>
      <w:ind w:left="720"/>
      <w:contextualSpacing/>
    </w:pPr>
  </w:style>
  <w:style w:type="numbering" w:customStyle="1" w:styleId="ListBullets">
    <w:name w:val="ListBullets"/>
    <w:uiPriority w:val="99"/>
    <w:rsid w:val="00441E4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441E4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E4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E4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E4D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441E4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E4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E4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441E4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E4D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441E4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E4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E4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E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E4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441E4D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E4D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441E4D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441E4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441E4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441E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E4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E4D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E4D"/>
  </w:style>
  <w:style w:type="paragraph" w:styleId="BlockText">
    <w:name w:val="Block Text"/>
    <w:basedOn w:val="Normal"/>
    <w:uiPriority w:val="99"/>
    <w:semiHidden/>
    <w:unhideWhenUsed/>
    <w:rsid w:val="00441E4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E4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E4D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E4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E4D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E4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E4D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E4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E4D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E4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E4D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441E4D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E4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E4D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441E4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E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E4D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E4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E4D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E4D"/>
  </w:style>
  <w:style w:type="character" w:customStyle="1" w:styleId="DateChar">
    <w:name w:val="Date Char"/>
    <w:link w:val="Date"/>
    <w:uiPriority w:val="99"/>
    <w:semiHidden/>
    <w:rsid w:val="00441E4D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E4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E4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E4D"/>
  </w:style>
  <w:style w:type="character" w:customStyle="1" w:styleId="E-mailSignatureChar">
    <w:name w:val="E-mail Signature Char"/>
    <w:link w:val="E-mailSignature"/>
    <w:uiPriority w:val="99"/>
    <w:semiHidden/>
    <w:rsid w:val="00441E4D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441E4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E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E4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E4D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441E4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E4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E4D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441E4D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E4D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E4D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E4D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E4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E4D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441E4D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E4D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E4D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E4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E4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E4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E4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E4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E4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E4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E4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E4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E4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E4D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E4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E4D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441E4D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41E4D"/>
    <w:rPr>
      <w:lang w:val="en-GB"/>
    </w:rPr>
  </w:style>
  <w:style w:type="paragraph" w:styleId="List">
    <w:name w:val="List"/>
    <w:basedOn w:val="Normal"/>
    <w:uiPriority w:val="99"/>
    <w:semiHidden/>
    <w:unhideWhenUsed/>
    <w:rsid w:val="00441E4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E4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E4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E4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E4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E4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E4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E4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E4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E4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E4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E4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E4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E4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E4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E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441E4D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E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E4D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41E4D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441E4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E4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E4D"/>
  </w:style>
  <w:style w:type="character" w:customStyle="1" w:styleId="NoteHeadingChar">
    <w:name w:val="Note Heading Char"/>
    <w:link w:val="NoteHeading"/>
    <w:uiPriority w:val="99"/>
    <w:semiHidden/>
    <w:rsid w:val="00441E4D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41E4D"/>
    <w:rPr>
      <w:lang w:val="en-GB"/>
    </w:rPr>
  </w:style>
  <w:style w:type="character" w:styleId="PlaceholderText">
    <w:name w:val="Placeholder Text"/>
    <w:uiPriority w:val="99"/>
    <w:semiHidden/>
    <w:rsid w:val="00441E4D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E4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E4D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441E4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E4D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E4D"/>
  </w:style>
  <w:style w:type="character" w:customStyle="1" w:styleId="SalutationChar">
    <w:name w:val="Salutation Char"/>
    <w:link w:val="Salutation"/>
    <w:uiPriority w:val="99"/>
    <w:semiHidden/>
    <w:rsid w:val="00441E4D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E4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E4D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441E4D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E4D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E4D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E4D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41E4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41E4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41E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41E4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41E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41E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41E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41E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41E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41E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41E4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41E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41E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41E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41E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41E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41E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441E4D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41E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41E4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41E4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41E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41E4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41E4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41E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41E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41E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41E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41E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41E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41E4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41E4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41E4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41E4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41E4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41E4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41E4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441E4D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441E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41E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41E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41E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41E4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441E4D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41E4D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441E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441E4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441E4D"/>
    <w:pPr>
      <w:numPr>
        <w:numId w:val="19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441E4D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057_00_s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.chile@sag.gob.c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.chile@sag.gob.c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cn.cl/t2pm9x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d3662d06-16b2-4078-bc23-8c86f30605c0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6D43B0-10E7-4B16-93EB-21A8EA0B90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21</TotalTime>
  <Pages>2</Pages>
  <Words>599</Words>
  <Characters>3463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12</cp:revision>
  <dcterms:created xsi:type="dcterms:W3CDTF">2017-07-03T11:20:00Z</dcterms:created>
  <dcterms:modified xsi:type="dcterms:W3CDTF">2025-01-13T09:25:00Z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d3662d06-16b2-4078-bc23-8c86f30605c0</vt:lpwstr>
  </property>
  <property fmtid="{D5CDD505-2E9C-101B-9397-08002B2CF9AE}" pid="3" name="WTOCLASSIFICATION">
    <vt:lpwstr>WTO OFFICIAL</vt:lpwstr>
  </property>
</Properties>
</file>