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1D56" w14:textId="3E9BB2DD" w:rsidR="00B91FF3" w:rsidRPr="0072791A" w:rsidRDefault="0072791A" w:rsidP="0072791A">
      <w:pPr>
        <w:pStyle w:val="Title"/>
        <w:rPr>
          <w:caps w:val="0"/>
          <w:kern w:val="0"/>
        </w:rPr>
      </w:pPr>
      <w:bookmarkStart w:id="15" w:name="_Hlk187413618"/>
      <w:r w:rsidRPr="0072791A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72791A" w:rsidRPr="0072791A" w14:paraId="34B985AA" w14:textId="77777777" w:rsidTr="0072791A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685DAF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DEDCB7" w14:textId="53F1BF5C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 xml:space="preserve">Notifying Member: </w:t>
            </w:r>
            <w:r w:rsidRPr="0072791A">
              <w:rPr>
                <w:u w:val="single"/>
              </w:rPr>
              <w:t>CHILE</w:t>
            </w:r>
          </w:p>
          <w:p w14:paraId="7DC61FA9" w14:textId="6C9C5FE6" w:rsidR="00B91FF3" w:rsidRPr="0072791A" w:rsidRDefault="0072791A" w:rsidP="0072791A">
            <w:pPr>
              <w:spacing w:after="120"/>
              <w:rPr>
                <w:b/>
              </w:rPr>
            </w:pPr>
            <w:r w:rsidRPr="0072791A">
              <w:rPr>
                <w:b/>
              </w:rPr>
              <w:t>If applicable, name of local government involved:</w:t>
            </w:r>
          </w:p>
        </w:tc>
      </w:tr>
      <w:tr w:rsidR="0072791A" w:rsidRPr="0072791A" w14:paraId="2C7750A8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499A8E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BB2495" w14:textId="6F0DF79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 xml:space="preserve">Agency responsible: </w:t>
            </w:r>
            <w:proofErr w:type="spellStart"/>
            <w:r w:rsidRPr="0072791A">
              <w:rPr>
                <w:i/>
                <w:iCs/>
              </w:rPr>
              <w:t>Servicio</w:t>
            </w:r>
            <w:proofErr w:type="spellEnd"/>
            <w:r w:rsidRPr="0072791A">
              <w:rPr>
                <w:i/>
                <w:iCs/>
              </w:rPr>
              <w:t xml:space="preserve"> </w:t>
            </w:r>
            <w:proofErr w:type="spellStart"/>
            <w:r w:rsidRPr="0072791A">
              <w:rPr>
                <w:i/>
                <w:iCs/>
              </w:rPr>
              <w:t>Agrícola</w:t>
            </w:r>
            <w:proofErr w:type="spellEnd"/>
            <w:r w:rsidRPr="0072791A">
              <w:rPr>
                <w:i/>
                <w:iCs/>
              </w:rPr>
              <w:t xml:space="preserve"> y </w:t>
            </w:r>
            <w:proofErr w:type="spellStart"/>
            <w:r w:rsidRPr="0072791A">
              <w:rPr>
                <w:i/>
                <w:iCs/>
              </w:rPr>
              <w:t>Ganadero</w:t>
            </w:r>
            <w:proofErr w:type="spellEnd"/>
            <w:r w:rsidRPr="0072791A">
              <w:t>, SAG (Agriculture and Livestock Service)</w:t>
            </w:r>
          </w:p>
        </w:tc>
      </w:tr>
      <w:tr w:rsidR="0072791A" w:rsidRPr="0072791A" w14:paraId="65E0AD42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5DFF6A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1C832A" w14:textId="73EB554E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72791A">
              <w:t xml:space="preserve">Unrooted vine cuttings and </w:t>
            </w:r>
            <w:r w:rsidRPr="0072791A">
              <w:rPr>
                <w:i/>
                <w:iCs/>
              </w:rPr>
              <w:t xml:space="preserve">in vitro </w:t>
            </w:r>
            <w:r w:rsidRPr="0072791A">
              <w:t>vine plants</w:t>
            </w:r>
            <w:r w:rsidRPr="0072791A">
              <w:rPr>
                <w:i/>
                <w:iCs/>
              </w:rPr>
              <w:t xml:space="preserve"> </w:t>
            </w:r>
            <w:r w:rsidRPr="0072791A">
              <w:t>(</w:t>
            </w:r>
            <w:r w:rsidRPr="0072791A">
              <w:rPr>
                <w:i/>
                <w:iCs/>
              </w:rPr>
              <w:t>Vitis vinifera</w:t>
            </w:r>
            <w:r w:rsidRPr="0072791A">
              <w:t>)</w:t>
            </w:r>
          </w:p>
        </w:tc>
      </w:tr>
      <w:tr w:rsidR="0072791A" w:rsidRPr="0072791A" w14:paraId="59B91E90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63B65B" w14:textId="77777777" w:rsidR="00B91FF3" w:rsidRPr="0072791A" w:rsidRDefault="0072791A" w:rsidP="0072791A">
            <w:pPr>
              <w:spacing w:before="120" w:after="120"/>
              <w:rPr>
                <w:b/>
              </w:rPr>
            </w:pPr>
            <w:r w:rsidRPr="0072791A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57CB27" w14:textId="77777777" w:rsidR="00B91FF3" w:rsidRPr="0072791A" w:rsidRDefault="0072791A" w:rsidP="0072791A">
            <w:pPr>
              <w:spacing w:before="120" w:after="120"/>
              <w:rPr>
                <w:b/>
              </w:rPr>
            </w:pPr>
            <w:r w:rsidRPr="0072791A">
              <w:rPr>
                <w:b/>
              </w:rPr>
              <w:t>Regions or countries likely to be affected, to the extent relevant or practicable:</w:t>
            </w:r>
          </w:p>
          <w:p w14:paraId="5E82971B" w14:textId="2E1DA71A" w:rsidR="0072791A" w:rsidRPr="0072791A" w:rsidRDefault="0072791A" w:rsidP="0072791A">
            <w:pPr>
              <w:spacing w:after="120"/>
              <w:ind w:left="607" w:hanging="607"/>
              <w:rPr>
                <w:b/>
              </w:rPr>
            </w:pPr>
            <w:r w:rsidRPr="0072791A">
              <w:rPr>
                <w:b/>
              </w:rPr>
              <w:t>[ ]</w:t>
            </w:r>
            <w:r w:rsidRPr="0072791A">
              <w:rPr>
                <w:b/>
              </w:rPr>
              <w:tab/>
              <w:t>All trading partners</w:t>
            </w:r>
          </w:p>
          <w:p w14:paraId="7FB83AEA" w14:textId="1721D6E2" w:rsidR="00B91FF3" w:rsidRPr="0072791A" w:rsidRDefault="0072791A" w:rsidP="0072791A">
            <w:pPr>
              <w:spacing w:after="120"/>
              <w:ind w:left="607" w:hanging="607"/>
              <w:rPr>
                <w:b/>
              </w:rPr>
            </w:pPr>
            <w:r w:rsidRPr="0072791A">
              <w:rPr>
                <w:b/>
              </w:rPr>
              <w:t>[X]</w:t>
            </w:r>
            <w:r w:rsidRPr="0072791A">
              <w:rPr>
                <w:b/>
              </w:rPr>
              <w:tab/>
              <w:t xml:space="preserve">Specific regions or countries: </w:t>
            </w:r>
            <w:r w:rsidRPr="0072791A">
              <w:t>Murcia, Spain</w:t>
            </w:r>
          </w:p>
        </w:tc>
      </w:tr>
      <w:tr w:rsidR="0072791A" w:rsidRPr="0072791A" w14:paraId="57BCEF1C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D66862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6F4AED" w14:textId="21416484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 xml:space="preserve">Title of the notified document: </w:t>
            </w:r>
            <w:proofErr w:type="spellStart"/>
            <w:r w:rsidRPr="0072791A">
              <w:rPr>
                <w:i/>
                <w:iCs/>
              </w:rPr>
              <w:t>Resolución</w:t>
            </w:r>
            <w:proofErr w:type="spellEnd"/>
            <w:r w:rsidRPr="0072791A">
              <w:rPr>
                <w:i/>
                <w:iCs/>
              </w:rPr>
              <w:t xml:space="preserve"> No 8.353 de 2024: </w:t>
            </w:r>
            <w:proofErr w:type="spellStart"/>
            <w:r w:rsidRPr="0072791A">
              <w:rPr>
                <w:i/>
                <w:iCs/>
              </w:rPr>
              <w:t>modifica</w:t>
            </w:r>
            <w:proofErr w:type="spellEnd"/>
            <w:r w:rsidRPr="0072791A">
              <w:rPr>
                <w:i/>
                <w:iCs/>
              </w:rPr>
              <w:t xml:space="preserve"> </w:t>
            </w:r>
            <w:proofErr w:type="spellStart"/>
            <w:r w:rsidRPr="0072791A">
              <w:rPr>
                <w:i/>
                <w:iCs/>
              </w:rPr>
              <w:t>resolución</w:t>
            </w:r>
            <w:proofErr w:type="spellEnd"/>
            <w:r w:rsidRPr="0072791A">
              <w:rPr>
                <w:i/>
                <w:iCs/>
              </w:rPr>
              <w:t xml:space="preserve"> No 1.364 de 2023 que </w:t>
            </w:r>
            <w:proofErr w:type="spellStart"/>
            <w:r w:rsidRPr="0072791A">
              <w:rPr>
                <w:i/>
                <w:iCs/>
              </w:rPr>
              <w:t>reconoce</w:t>
            </w:r>
            <w:proofErr w:type="spellEnd"/>
            <w:r w:rsidRPr="0072791A">
              <w:rPr>
                <w:i/>
                <w:iCs/>
              </w:rPr>
              <w:t xml:space="preserve"> </w:t>
            </w:r>
            <w:proofErr w:type="spellStart"/>
            <w:r w:rsidRPr="0072791A">
              <w:rPr>
                <w:i/>
                <w:iCs/>
              </w:rPr>
              <w:t>centro</w:t>
            </w:r>
            <w:proofErr w:type="spellEnd"/>
            <w:r w:rsidRPr="0072791A">
              <w:rPr>
                <w:i/>
                <w:iCs/>
              </w:rPr>
              <w:t xml:space="preserve"> de </w:t>
            </w:r>
            <w:proofErr w:type="spellStart"/>
            <w:r w:rsidRPr="0072791A">
              <w:rPr>
                <w:i/>
                <w:iCs/>
              </w:rPr>
              <w:t>producción</w:t>
            </w:r>
            <w:proofErr w:type="spellEnd"/>
            <w:r w:rsidRPr="0072791A">
              <w:rPr>
                <w:i/>
                <w:iCs/>
              </w:rPr>
              <w:t xml:space="preserve"> Special new fruit licensing (</w:t>
            </w:r>
            <w:proofErr w:type="spellStart"/>
            <w:r w:rsidRPr="0072791A">
              <w:rPr>
                <w:i/>
                <w:iCs/>
              </w:rPr>
              <w:t>SNFL</w:t>
            </w:r>
            <w:proofErr w:type="spellEnd"/>
            <w:r w:rsidRPr="0072791A">
              <w:rPr>
                <w:i/>
                <w:iCs/>
              </w:rPr>
              <w:t xml:space="preserve">) </w:t>
            </w:r>
            <w:proofErr w:type="spellStart"/>
            <w:r w:rsidRPr="0072791A">
              <w:rPr>
                <w:i/>
                <w:iCs/>
              </w:rPr>
              <w:t>mediterraneo</w:t>
            </w:r>
            <w:proofErr w:type="spellEnd"/>
            <w:r w:rsidRPr="0072791A">
              <w:rPr>
                <w:i/>
                <w:iCs/>
              </w:rPr>
              <w:t xml:space="preserve"> S.L. para </w:t>
            </w:r>
            <w:proofErr w:type="spellStart"/>
            <w:r w:rsidRPr="0072791A">
              <w:rPr>
                <w:i/>
                <w:iCs/>
              </w:rPr>
              <w:t>el</w:t>
            </w:r>
            <w:proofErr w:type="spellEnd"/>
            <w:r w:rsidRPr="0072791A">
              <w:rPr>
                <w:i/>
                <w:iCs/>
              </w:rPr>
              <w:t xml:space="preserve"> </w:t>
            </w:r>
            <w:proofErr w:type="spellStart"/>
            <w:r w:rsidRPr="0072791A">
              <w:rPr>
                <w:i/>
                <w:iCs/>
              </w:rPr>
              <w:t>envío</w:t>
            </w:r>
            <w:proofErr w:type="spellEnd"/>
            <w:r w:rsidRPr="0072791A">
              <w:rPr>
                <w:i/>
                <w:iCs/>
              </w:rPr>
              <w:t xml:space="preserve"> de </w:t>
            </w:r>
            <w:proofErr w:type="spellStart"/>
            <w:r w:rsidRPr="0072791A">
              <w:rPr>
                <w:i/>
                <w:iCs/>
              </w:rPr>
              <w:t>estacas</w:t>
            </w:r>
            <w:proofErr w:type="spellEnd"/>
            <w:r w:rsidRPr="0072791A">
              <w:rPr>
                <w:i/>
                <w:iCs/>
              </w:rPr>
              <w:t xml:space="preserve"> sin </w:t>
            </w:r>
            <w:proofErr w:type="spellStart"/>
            <w:r w:rsidRPr="0072791A">
              <w:rPr>
                <w:i/>
                <w:iCs/>
              </w:rPr>
              <w:t>enraizar</w:t>
            </w:r>
            <w:proofErr w:type="spellEnd"/>
            <w:r w:rsidRPr="0072791A">
              <w:rPr>
                <w:i/>
                <w:iCs/>
              </w:rPr>
              <w:t xml:space="preserve"> y </w:t>
            </w:r>
            <w:proofErr w:type="spellStart"/>
            <w:r w:rsidRPr="0072791A">
              <w:rPr>
                <w:i/>
                <w:iCs/>
              </w:rPr>
              <w:t>plantas</w:t>
            </w:r>
            <w:proofErr w:type="spellEnd"/>
            <w:r w:rsidRPr="0072791A">
              <w:rPr>
                <w:i/>
                <w:iCs/>
              </w:rPr>
              <w:t xml:space="preserve"> in vitro de vid (Vitis vinifera), </w:t>
            </w:r>
            <w:proofErr w:type="spellStart"/>
            <w:r w:rsidRPr="0072791A">
              <w:rPr>
                <w:i/>
                <w:iCs/>
              </w:rPr>
              <w:t>desde</w:t>
            </w:r>
            <w:proofErr w:type="spellEnd"/>
            <w:r w:rsidRPr="0072791A">
              <w:rPr>
                <w:i/>
                <w:iCs/>
              </w:rPr>
              <w:t xml:space="preserve"> Murcia, </w:t>
            </w:r>
            <w:proofErr w:type="spellStart"/>
            <w:r w:rsidRPr="0072791A">
              <w:rPr>
                <w:i/>
                <w:iCs/>
              </w:rPr>
              <w:t>España</w:t>
            </w:r>
            <w:proofErr w:type="spellEnd"/>
            <w:r w:rsidRPr="0072791A">
              <w:rPr>
                <w:i/>
                <w:iCs/>
              </w:rPr>
              <w:t xml:space="preserve"> a Chile, </w:t>
            </w:r>
            <w:proofErr w:type="spellStart"/>
            <w:r w:rsidRPr="0072791A">
              <w:rPr>
                <w:i/>
                <w:iCs/>
              </w:rPr>
              <w:t>deroga</w:t>
            </w:r>
            <w:proofErr w:type="spellEnd"/>
            <w:r w:rsidRPr="0072791A">
              <w:rPr>
                <w:i/>
                <w:iCs/>
              </w:rPr>
              <w:t xml:space="preserve"> </w:t>
            </w:r>
            <w:proofErr w:type="spellStart"/>
            <w:r w:rsidRPr="0072791A">
              <w:rPr>
                <w:i/>
                <w:iCs/>
              </w:rPr>
              <w:t>resolución</w:t>
            </w:r>
            <w:proofErr w:type="spellEnd"/>
            <w:r w:rsidRPr="0072791A">
              <w:rPr>
                <w:i/>
                <w:iCs/>
              </w:rPr>
              <w:t xml:space="preserve"> No 239 de 2024</w:t>
            </w:r>
            <w:r w:rsidRPr="0072791A">
              <w:t xml:space="preserve"> (Resolution No. 8.353 of 2024, amending Resolution No. 1.364 of 2023 recognizing the production centre, Special New Fruit Licensing (</w:t>
            </w:r>
            <w:proofErr w:type="spellStart"/>
            <w:r w:rsidRPr="0072791A">
              <w:t>SNFL</w:t>
            </w:r>
            <w:proofErr w:type="spellEnd"/>
            <w:r w:rsidRPr="0072791A">
              <w:t xml:space="preserve">) </w:t>
            </w:r>
            <w:proofErr w:type="spellStart"/>
            <w:r w:rsidRPr="0072791A">
              <w:t>Mediterráneo</w:t>
            </w:r>
            <w:proofErr w:type="spellEnd"/>
            <w:r w:rsidRPr="0072791A">
              <w:t xml:space="preserve"> S.L., for the shipment of unrooted vine (</w:t>
            </w:r>
            <w:r w:rsidRPr="0072791A">
              <w:rPr>
                <w:i/>
                <w:iCs/>
              </w:rPr>
              <w:t>Vitis vinifera</w:t>
            </w:r>
            <w:r w:rsidRPr="0072791A">
              <w:t xml:space="preserve">) cuttings and </w:t>
            </w:r>
            <w:r w:rsidRPr="0072791A">
              <w:rPr>
                <w:i/>
                <w:iCs/>
              </w:rPr>
              <w:t>in vitro</w:t>
            </w:r>
            <w:r w:rsidRPr="0072791A">
              <w:t xml:space="preserve"> vine plants, from Murcia, Spain, to Chile, repealing Resolution No. 239 of 2024</w:t>
            </w:r>
            <w:r>
              <w:t>)</w:t>
            </w:r>
            <w:r w:rsidRPr="0072791A">
              <w:t xml:space="preserve">. </w:t>
            </w:r>
            <w:r w:rsidRPr="0072791A">
              <w:rPr>
                <w:b/>
              </w:rPr>
              <w:t xml:space="preserve">Language(s): </w:t>
            </w:r>
            <w:r w:rsidRPr="0072791A">
              <w:t xml:space="preserve">Spanish </w:t>
            </w:r>
            <w:r w:rsidRPr="0072791A">
              <w:rPr>
                <w:b/>
              </w:rPr>
              <w:t xml:space="preserve">Number of pages: </w:t>
            </w:r>
            <w:r w:rsidRPr="0072791A">
              <w:t>4</w:t>
            </w:r>
          </w:p>
          <w:p w14:paraId="699A18F9" w14:textId="322A04D8" w:rsidR="00B91FF3" w:rsidRPr="0072791A" w:rsidRDefault="0016061A" w:rsidP="0072791A">
            <w:pPr>
              <w:spacing w:after="120"/>
              <w:rPr>
                <w:rStyle w:val="Hyperlink"/>
              </w:rPr>
            </w:pPr>
            <w:hyperlink r:id="rId8" w:tgtFrame="_blank" w:history="1">
              <w:r w:rsidR="0072791A" w:rsidRPr="0072791A">
                <w:rPr>
                  <w:rStyle w:val="Hyperlink"/>
                </w:rPr>
                <w:t>https://members.wto.org/crnattachments/2025/SPS/CHL/25_00050_00_s.pdf</w:t>
              </w:r>
            </w:hyperlink>
          </w:p>
        </w:tc>
      </w:tr>
      <w:tr w:rsidR="0072791A" w:rsidRPr="0072791A" w14:paraId="3D857ED8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2DD92C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F111DA" w14:textId="58896014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 xml:space="preserve">Description of content: </w:t>
            </w:r>
            <w:r w:rsidRPr="0072791A">
              <w:t>The notified Resolution amends Resolution No. 1.364 of 2023, as the production centre notified SAG that the company Special New Fruit Licensing (</w:t>
            </w:r>
            <w:proofErr w:type="spellStart"/>
            <w:r w:rsidRPr="0072791A">
              <w:t>SFNL</w:t>
            </w:r>
            <w:proofErr w:type="spellEnd"/>
            <w:r w:rsidRPr="0072791A">
              <w:t xml:space="preserve">) </w:t>
            </w:r>
            <w:proofErr w:type="spellStart"/>
            <w:r w:rsidRPr="0072791A">
              <w:t>Mediterráneo</w:t>
            </w:r>
            <w:proofErr w:type="spellEnd"/>
            <w:r w:rsidRPr="0072791A">
              <w:t xml:space="preserve"> S.L. had changed its name to Special New Fruit Licensing Holding Company, S.L.</w:t>
            </w:r>
          </w:p>
          <w:p w14:paraId="664699C1" w14:textId="209F4C1B" w:rsidR="009F25B7" w:rsidRPr="0072791A" w:rsidRDefault="0072791A" w:rsidP="0072791A">
            <w:pPr>
              <w:spacing w:before="120" w:after="120"/>
            </w:pPr>
            <w:r w:rsidRPr="0072791A">
              <w:t>Further details can be found in the document attached to this notification.</w:t>
            </w:r>
          </w:p>
        </w:tc>
      </w:tr>
      <w:tr w:rsidR="0072791A" w:rsidRPr="0072791A" w14:paraId="4BBCB37E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5FF65E" w14:textId="77777777" w:rsidR="00B91FF3" w:rsidRPr="0072791A" w:rsidRDefault="0072791A" w:rsidP="0072791A">
            <w:pPr>
              <w:spacing w:before="120" w:after="120"/>
              <w:rPr>
                <w:b/>
              </w:rPr>
            </w:pPr>
            <w:r w:rsidRPr="0072791A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7B3C15" w14:textId="45396121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</w:p>
        </w:tc>
      </w:tr>
      <w:tr w:rsidR="0072791A" w:rsidRPr="0072791A" w14:paraId="394944F6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3EB5A7" w14:textId="77777777" w:rsidR="00B91FF3" w:rsidRPr="0072791A" w:rsidRDefault="0072791A" w:rsidP="0072791A">
            <w:pPr>
              <w:spacing w:before="120" w:after="120"/>
              <w:rPr>
                <w:b/>
              </w:rPr>
            </w:pPr>
            <w:r w:rsidRPr="0072791A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455827" w14:textId="33DD7B27" w:rsidR="0072791A" w:rsidRPr="0072791A" w:rsidRDefault="0072791A" w:rsidP="0072791A">
            <w:pPr>
              <w:spacing w:before="120" w:after="80"/>
            </w:pPr>
            <w:r w:rsidRPr="0072791A">
              <w:rPr>
                <w:b/>
              </w:rPr>
              <w:t>Is there a relevant international standard? If so, identify the standard:</w:t>
            </w:r>
          </w:p>
          <w:p w14:paraId="23B4EA90" w14:textId="2B60F3D3" w:rsidR="0072791A" w:rsidRPr="0072791A" w:rsidRDefault="0072791A" w:rsidP="0072791A">
            <w:pPr>
              <w:spacing w:after="80"/>
              <w:ind w:left="720" w:hanging="720"/>
            </w:pPr>
            <w:r w:rsidRPr="0072791A">
              <w:rPr>
                <w:b/>
              </w:rPr>
              <w:t>[ ]</w:t>
            </w:r>
            <w:r w:rsidRPr="0072791A">
              <w:rPr>
                <w:b/>
              </w:rPr>
              <w:tab/>
              <w:t xml:space="preserve">Codex Alimentarius Commission </w:t>
            </w:r>
            <w:r w:rsidRPr="0072791A">
              <w:rPr>
                <w:b/>
                <w:i/>
                <w:iCs/>
              </w:rPr>
              <w:t>(e.g. title or serial number of Codex standard or related text)</w:t>
            </w:r>
            <w:r w:rsidRPr="0072791A">
              <w:rPr>
                <w:b/>
              </w:rPr>
              <w:t>:</w:t>
            </w:r>
          </w:p>
          <w:p w14:paraId="5DAEC1BE" w14:textId="6495C569" w:rsidR="0072791A" w:rsidRPr="0072791A" w:rsidRDefault="0072791A" w:rsidP="0072791A">
            <w:pPr>
              <w:spacing w:after="80"/>
              <w:ind w:left="720" w:hanging="720"/>
            </w:pPr>
            <w:r w:rsidRPr="0072791A">
              <w:rPr>
                <w:b/>
              </w:rPr>
              <w:t>[ ]</w:t>
            </w:r>
            <w:r w:rsidRPr="0072791A">
              <w:rPr>
                <w:b/>
              </w:rPr>
              <w:tab/>
              <w:t xml:space="preserve">World Organisation for Animal Health (OIE) </w:t>
            </w:r>
            <w:r w:rsidRPr="0072791A">
              <w:rPr>
                <w:b/>
                <w:i/>
                <w:iCs/>
              </w:rPr>
              <w:t>(e.g. Terrestrial or Aquatic Animal Health Code, chapter number)</w:t>
            </w:r>
            <w:r w:rsidRPr="0072791A">
              <w:rPr>
                <w:b/>
              </w:rPr>
              <w:t>:</w:t>
            </w:r>
          </w:p>
          <w:p w14:paraId="644CD109" w14:textId="0A443C89" w:rsidR="00B91FF3" w:rsidRPr="0072791A" w:rsidRDefault="0072791A" w:rsidP="0072791A">
            <w:pPr>
              <w:spacing w:after="80"/>
              <w:ind w:left="720" w:hanging="720"/>
            </w:pPr>
            <w:r w:rsidRPr="0072791A">
              <w:rPr>
                <w:b/>
              </w:rPr>
              <w:t>[X]</w:t>
            </w:r>
            <w:r w:rsidRPr="0072791A">
              <w:rPr>
                <w:b/>
              </w:rPr>
              <w:tab/>
              <w:t xml:space="preserve">International Plant Protection Convention (e.g. </w:t>
            </w:r>
            <w:proofErr w:type="spellStart"/>
            <w:r w:rsidRPr="0072791A">
              <w:rPr>
                <w:b/>
              </w:rPr>
              <w:t>ISPM</w:t>
            </w:r>
            <w:proofErr w:type="spellEnd"/>
            <w:r w:rsidRPr="0072791A">
              <w:rPr>
                <w:b/>
              </w:rPr>
              <w:t xml:space="preserve"> No.): </w:t>
            </w:r>
            <w:proofErr w:type="spellStart"/>
            <w:r w:rsidRPr="0072791A">
              <w:t>ISPM</w:t>
            </w:r>
            <w:proofErr w:type="spellEnd"/>
            <w:r w:rsidRPr="0072791A">
              <w:t xml:space="preserve"> Nos. 1, 34, 36</w:t>
            </w:r>
          </w:p>
          <w:p w14:paraId="71FC3589" w14:textId="190ECA75" w:rsidR="00B91FF3" w:rsidRPr="0072791A" w:rsidRDefault="0072791A" w:rsidP="0072791A">
            <w:pPr>
              <w:spacing w:after="80"/>
              <w:ind w:left="720" w:hanging="720"/>
            </w:pPr>
            <w:r w:rsidRPr="0072791A">
              <w:rPr>
                <w:b/>
              </w:rPr>
              <w:t>[ ]</w:t>
            </w:r>
            <w:r w:rsidRPr="0072791A">
              <w:rPr>
                <w:b/>
              </w:rPr>
              <w:tab/>
              <w:t>None</w:t>
            </w:r>
          </w:p>
          <w:p w14:paraId="739EBEDB" w14:textId="77777777" w:rsidR="00B91FF3" w:rsidRPr="0072791A" w:rsidRDefault="0072791A" w:rsidP="0072791A">
            <w:pPr>
              <w:spacing w:after="120"/>
              <w:rPr>
                <w:b/>
              </w:rPr>
            </w:pPr>
            <w:r w:rsidRPr="0072791A">
              <w:rPr>
                <w:b/>
              </w:rPr>
              <w:t>Does this proposed regulation conform to the relevant international standard?</w:t>
            </w:r>
          </w:p>
          <w:p w14:paraId="2C0CBB97" w14:textId="420FDC70" w:rsidR="00B91FF3" w:rsidRPr="0072791A" w:rsidRDefault="0072791A" w:rsidP="0072791A">
            <w:pPr>
              <w:spacing w:before="240" w:after="120"/>
              <w:rPr>
                <w:bCs/>
              </w:rPr>
            </w:pPr>
            <w:r w:rsidRPr="0072791A">
              <w:rPr>
                <w:b/>
              </w:rPr>
              <w:lastRenderedPageBreak/>
              <w:t>[X] Yes [ ] No</w:t>
            </w:r>
          </w:p>
          <w:p w14:paraId="7F855636" w14:textId="1CEE04FD" w:rsidR="00B91FF3" w:rsidRPr="0072791A" w:rsidRDefault="0072791A" w:rsidP="0072791A">
            <w:pPr>
              <w:spacing w:after="120"/>
              <w:rPr>
                <w:b/>
              </w:rPr>
            </w:pPr>
            <w:r w:rsidRPr="0072791A">
              <w:rPr>
                <w:b/>
              </w:rPr>
              <w:t>If no, describe, whenever possible, how and why it deviates from the international standard:</w:t>
            </w:r>
          </w:p>
        </w:tc>
      </w:tr>
      <w:tr w:rsidR="0072791A" w:rsidRPr="0072791A" w14:paraId="53638135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E76835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95A71A" w14:textId="140CD47E" w:rsidR="00B91FF3" w:rsidRPr="0072791A" w:rsidRDefault="0072791A" w:rsidP="0072791A">
            <w:pPr>
              <w:spacing w:before="120"/>
            </w:pPr>
            <w:r w:rsidRPr="0072791A">
              <w:rPr>
                <w:b/>
              </w:rPr>
              <w:t xml:space="preserve">Other relevant documents and language(s) in which these are available: </w:t>
            </w:r>
            <w:r w:rsidRPr="0072791A">
              <w:t>SAG Resolution No. 1.364 of 2023</w:t>
            </w:r>
          </w:p>
          <w:p w14:paraId="4A384EDC" w14:textId="3793B531" w:rsidR="009F25B7" w:rsidRPr="0072791A" w:rsidRDefault="0016061A" w:rsidP="0072791A">
            <w:pPr>
              <w:rPr>
                <w:rStyle w:val="Hyperlink"/>
              </w:rPr>
            </w:pPr>
            <w:hyperlink r:id="rId9" w:history="1">
              <w:r w:rsidR="0072791A" w:rsidRPr="0072791A">
                <w:rPr>
                  <w:rStyle w:val="Hyperlink"/>
                </w:rPr>
                <w:t>https://members.wto.org/crnattachments/2025/SPS/CHL/25_00050_01_s.pdf</w:t>
              </w:r>
            </w:hyperlink>
          </w:p>
          <w:p w14:paraId="6D363386" w14:textId="1677F532" w:rsidR="009F25B7" w:rsidRPr="0072791A" w:rsidRDefault="0072791A" w:rsidP="0072791A">
            <w:pPr>
              <w:spacing w:after="120"/>
            </w:pPr>
            <w:r w:rsidRPr="0072791A">
              <w:t>(Available in Spanish)</w:t>
            </w:r>
          </w:p>
        </w:tc>
      </w:tr>
      <w:tr w:rsidR="0072791A" w:rsidRPr="0072791A" w14:paraId="313F510C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0ACE4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D56A1D" w14:textId="72D763F6" w:rsidR="00B91FF3" w:rsidRPr="0072791A" w:rsidRDefault="0072791A" w:rsidP="0072791A">
            <w:pPr>
              <w:spacing w:before="120" w:after="120"/>
              <w:rPr>
                <w:bCs/>
              </w:rPr>
            </w:pPr>
            <w:r w:rsidRPr="0072791A">
              <w:rPr>
                <w:b/>
              </w:rPr>
              <w:t xml:space="preserve">Proposed date of adoption </w:t>
            </w:r>
            <w:r w:rsidRPr="0072791A">
              <w:rPr>
                <w:b/>
                <w:i/>
                <w:iCs/>
              </w:rPr>
              <w:t>(dd/mm/</w:t>
            </w:r>
            <w:proofErr w:type="spellStart"/>
            <w:r w:rsidRPr="0072791A">
              <w:rPr>
                <w:b/>
                <w:i/>
                <w:iCs/>
              </w:rPr>
              <w:t>yy</w:t>
            </w:r>
            <w:proofErr w:type="spellEnd"/>
            <w:r w:rsidRPr="0072791A">
              <w:rPr>
                <w:b/>
                <w:i/>
                <w:iCs/>
              </w:rPr>
              <w:t>)</w:t>
            </w:r>
            <w:r w:rsidRPr="0072791A">
              <w:rPr>
                <w:b/>
              </w:rPr>
              <w:t xml:space="preserve">: </w:t>
            </w:r>
            <w:r w:rsidRPr="0072791A">
              <w:t>Upon publication in the Official Journal.</w:t>
            </w:r>
          </w:p>
          <w:p w14:paraId="3454B8B9" w14:textId="3825CBB2" w:rsidR="00B91FF3" w:rsidRPr="0072791A" w:rsidRDefault="0072791A" w:rsidP="0072791A">
            <w:pPr>
              <w:spacing w:after="120"/>
            </w:pPr>
            <w:r w:rsidRPr="0072791A">
              <w:rPr>
                <w:b/>
                <w:bCs/>
              </w:rPr>
              <w:t xml:space="preserve">Proposed date of publication </w:t>
            </w:r>
            <w:r w:rsidRPr="0072791A">
              <w:rPr>
                <w:b/>
                <w:bCs/>
                <w:i/>
                <w:iCs/>
              </w:rPr>
              <w:t>(dd/mm/</w:t>
            </w:r>
            <w:proofErr w:type="spellStart"/>
            <w:r w:rsidRPr="0072791A">
              <w:rPr>
                <w:b/>
                <w:bCs/>
                <w:i/>
                <w:iCs/>
              </w:rPr>
              <w:t>yy</w:t>
            </w:r>
            <w:proofErr w:type="spellEnd"/>
            <w:r w:rsidRPr="0072791A">
              <w:rPr>
                <w:b/>
                <w:bCs/>
                <w:i/>
                <w:iCs/>
              </w:rPr>
              <w:t>)</w:t>
            </w:r>
            <w:r w:rsidRPr="0072791A">
              <w:rPr>
                <w:b/>
                <w:bCs/>
              </w:rPr>
              <w:t xml:space="preserve">: </w:t>
            </w:r>
            <w:r w:rsidRPr="0072791A">
              <w:t>13 December 2024</w:t>
            </w:r>
          </w:p>
        </w:tc>
      </w:tr>
      <w:tr w:rsidR="0072791A" w:rsidRPr="0072791A" w14:paraId="64A89A87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1509E8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29ED3C" w14:textId="455BD505" w:rsidR="00B91FF3" w:rsidRPr="0072791A" w:rsidRDefault="0072791A" w:rsidP="0072791A">
            <w:pPr>
              <w:spacing w:before="120" w:after="120"/>
              <w:rPr>
                <w:bCs/>
              </w:rPr>
            </w:pPr>
            <w:r w:rsidRPr="0072791A">
              <w:rPr>
                <w:b/>
              </w:rPr>
              <w:t xml:space="preserve">Proposed date of entry into force: [ ] Six months from date of publication, and/or </w:t>
            </w:r>
            <w:r w:rsidRPr="0072791A">
              <w:rPr>
                <w:b/>
                <w:i/>
                <w:iCs/>
              </w:rPr>
              <w:t>(dd/mm/</w:t>
            </w:r>
            <w:proofErr w:type="spellStart"/>
            <w:r w:rsidRPr="0072791A">
              <w:rPr>
                <w:b/>
                <w:i/>
                <w:iCs/>
              </w:rPr>
              <w:t>yy</w:t>
            </w:r>
            <w:proofErr w:type="spellEnd"/>
            <w:r w:rsidRPr="0072791A">
              <w:rPr>
                <w:b/>
                <w:i/>
                <w:iCs/>
              </w:rPr>
              <w:t>)</w:t>
            </w:r>
            <w:r w:rsidRPr="0072791A">
              <w:rPr>
                <w:b/>
              </w:rPr>
              <w:t xml:space="preserve">: </w:t>
            </w:r>
            <w:r w:rsidRPr="0072791A">
              <w:t>Upon publication in the Official Journal.</w:t>
            </w:r>
          </w:p>
          <w:p w14:paraId="2A7EFC7A" w14:textId="22EAF0E4" w:rsidR="00B91FF3" w:rsidRPr="0072791A" w:rsidRDefault="0072791A" w:rsidP="0072791A">
            <w:pPr>
              <w:spacing w:after="120"/>
              <w:ind w:left="607" w:hanging="607"/>
            </w:pPr>
            <w:r w:rsidRPr="0072791A">
              <w:rPr>
                <w:b/>
              </w:rPr>
              <w:t>[ ]</w:t>
            </w:r>
            <w:r w:rsidRPr="0072791A">
              <w:rPr>
                <w:b/>
              </w:rPr>
              <w:tab/>
              <w:t>Trade facilitating measure</w:t>
            </w:r>
          </w:p>
        </w:tc>
      </w:tr>
      <w:tr w:rsidR="0072791A" w:rsidRPr="0072791A" w14:paraId="1DA0D37A" w14:textId="77777777" w:rsidTr="00727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3D0E73" w14:textId="77777777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6030B6" w14:textId="60F572C3" w:rsidR="00B91FF3" w:rsidRPr="0072791A" w:rsidRDefault="0072791A" w:rsidP="0072791A">
            <w:pPr>
              <w:spacing w:before="120" w:after="120"/>
            </w:pPr>
            <w:r w:rsidRPr="0072791A">
              <w:rPr>
                <w:b/>
              </w:rPr>
              <w:t xml:space="preserve">Final date for comments: [ ] Sixty days from the date of circulation of the notification and/or </w:t>
            </w:r>
            <w:r w:rsidRPr="0072791A">
              <w:rPr>
                <w:b/>
                <w:i/>
                <w:iCs/>
              </w:rPr>
              <w:t>(dd/mm/</w:t>
            </w:r>
            <w:proofErr w:type="spellStart"/>
            <w:r w:rsidRPr="0072791A">
              <w:rPr>
                <w:b/>
                <w:i/>
                <w:iCs/>
              </w:rPr>
              <w:t>yy</w:t>
            </w:r>
            <w:proofErr w:type="spellEnd"/>
            <w:r w:rsidRPr="0072791A">
              <w:rPr>
                <w:b/>
                <w:i/>
                <w:iCs/>
              </w:rPr>
              <w:t>)</w:t>
            </w:r>
            <w:r w:rsidRPr="0072791A">
              <w:rPr>
                <w:b/>
              </w:rPr>
              <w:t xml:space="preserve">: </w:t>
            </w:r>
            <w:r w:rsidRPr="0072791A">
              <w:t>Not applicable.</w:t>
            </w:r>
          </w:p>
          <w:p w14:paraId="409F7AA9" w14:textId="1C46AD86" w:rsidR="0072791A" w:rsidRPr="0072791A" w:rsidRDefault="0072791A" w:rsidP="0072791A">
            <w:pPr>
              <w:keepNext/>
              <w:spacing w:after="120"/>
            </w:pPr>
            <w:r w:rsidRPr="0072791A">
              <w:rPr>
                <w:b/>
              </w:rPr>
              <w:t>Agency or authority designated to handle comments: [X] National Notification Authority, [ ] National Enquiry Point. Address, fax number and email address (if available) of other body:</w:t>
            </w:r>
          </w:p>
          <w:p w14:paraId="1520927F" w14:textId="2E3FE7BD" w:rsidR="009F25B7" w:rsidRPr="0072791A" w:rsidRDefault="0072791A" w:rsidP="0072791A">
            <w:pPr>
              <w:keepNext/>
              <w:spacing w:after="120"/>
            </w:pPr>
            <w:r w:rsidRPr="0072791A">
              <w:t xml:space="preserve">Email: </w:t>
            </w:r>
            <w:hyperlink r:id="rId10" w:history="1">
              <w:r w:rsidRPr="0072791A">
                <w:rPr>
                  <w:rStyle w:val="Hyperlink"/>
                </w:rPr>
                <w:t>sps.chile@sag.gob.cl</w:t>
              </w:r>
            </w:hyperlink>
          </w:p>
        </w:tc>
      </w:tr>
      <w:tr w:rsidR="00DA52CE" w:rsidRPr="0072791A" w14:paraId="04737237" w14:textId="77777777" w:rsidTr="0072791A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DDB1C8" w14:textId="77777777" w:rsidR="00B91FF3" w:rsidRPr="0072791A" w:rsidRDefault="0072791A" w:rsidP="0072791A">
            <w:pPr>
              <w:keepNext/>
              <w:keepLines/>
              <w:spacing w:before="120" w:after="120"/>
            </w:pPr>
            <w:r w:rsidRPr="0072791A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25F277" w14:textId="4901C045" w:rsidR="0072791A" w:rsidRPr="0072791A" w:rsidRDefault="0072791A" w:rsidP="0072791A">
            <w:pPr>
              <w:keepNext/>
              <w:keepLines/>
              <w:spacing w:before="120" w:after="120"/>
            </w:pPr>
            <w:r w:rsidRPr="0072791A">
              <w:rPr>
                <w:b/>
              </w:rPr>
              <w:t>Text(s) available from: [X] National Notification Authority, [ ] National Enquiry Point. Address, fax number and email address (if available) of other body:</w:t>
            </w:r>
          </w:p>
          <w:p w14:paraId="2340B52E" w14:textId="599D3FDD" w:rsidR="009F25B7" w:rsidRPr="0072791A" w:rsidRDefault="0072791A" w:rsidP="0072791A">
            <w:pPr>
              <w:keepNext/>
              <w:keepLines/>
              <w:spacing w:after="120"/>
            </w:pPr>
            <w:r w:rsidRPr="0072791A">
              <w:t xml:space="preserve">Email: </w:t>
            </w:r>
            <w:hyperlink r:id="rId11" w:history="1">
              <w:r w:rsidRPr="0072791A">
                <w:rPr>
                  <w:rStyle w:val="Hyperlink"/>
                </w:rPr>
                <w:t>sps.chile@sag.gob.cl</w:t>
              </w:r>
            </w:hyperlink>
          </w:p>
        </w:tc>
      </w:tr>
      <w:bookmarkEnd w:id="15"/>
    </w:tbl>
    <w:p w14:paraId="5BF16CEA" w14:textId="77777777" w:rsidR="00337700" w:rsidRPr="0072791A" w:rsidRDefault="00337700" w:rsidP="0072791A"/>
    <w:sectPr w:rsidR="00337700" w:rsidRPr="0072791A" w:rsidSect="007279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F7181" w14:textId="77777777" w:rsidR="0072791A" w:rsidRPr="0072791A" w:rsidRDefault="0072791A">
      <w:bookmarkStart w:id="8" w:name="_Hlk187413635"/>
      <w:bookmarkStart w:id="9" w:name="_Hlk187413659"/>
      <w:bookmarkStart w:id="10" w:name="_Hlk187413660"/>
      <w:r w:rsidRPr="0072791A">
        <w:separator/>
      </w:r>
      <w:bookmarkEnd w:id="8"/>
      <w:bookmarkEnd w:id="9"/>
      <w:bookmarkEnd w:id="10"/>
    </w:p>
  </w:endnote>
  <w:endnote w:type="continuationSeparator" w:id="0">
    <w:p w14:paraId="3BF2CA0F" w14:textId="77777777" w:rsidR="0072791A" w:rsidRPr="0072791A" w:rsidRDefault="0072791A">
      <w:bookmarkStart w:id="11" w:name="_Hlk187413636"/>
      <w:bookmarkStart w:id="12" w:name="_Hlk187413637"/>
      <w:bookmarkStart w:id="13" w:name="_Hlk187413661"/>
      <w:bookmarkStart w:id="14" w:name="_Hlk187413662"/>
      <w:r w:rsidRPr="0072791A">
        <w:continuationSeparator/>
      </w:r>
      <w:bookmarkEnd w:id="11"/>
      <w:bookmarkEnd w:id="12"/>
      <w:bookmarkEnd w:id="13"/>
      <w:bookmarkEnd w:id="14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B368" w14:textId="772F80DA" w:rsidR="00B91FF3" w:rsidRPr="0072791A" w:rsidRDefault="0072791A" w:rsidP="0072791A">
    <w:pPr>
      <w:pStyle w:val="Footer"/>
    </w:pPr>
    <w:bookmarkStart w:id="24" w:name="_Hlk187413623"/>
    <w:bookmarkStart w:id="25" w:name="_Hlk187413624"/>
    <w:bookmarkStart w:id="26" w:name="_Hlk187413647"/>
    <w:bookmarkStart w:id="27" w:name="_Hlk187413648"/>
    <w:r w:rsidRPr="0072791A">
      <w:t xml:space="preserve"> </w:t>
    </w:r>
    <w:bookmarkEnd w:id="24"/>
    <w:bookmarkEnd w:id="25"/>
    <w:bookmarkEnd w:id="26"/>
    <w:bookmarkEnd w:id="2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C9A32" w14:textId="2CB74800" w:rsidR="00DD65B2" w:rsidRPr="0072791A" w:rsidRDefault="0072791A" w:rsidP="0072791A">
    <w:pPr>
      <w:pStyle w:val="Footer"/>
    </w:pPr>
    <w:bookmarkStart w:id="28" w:name="_Hlk187413625"/>
    <w:bookmarkStart w:id="29" w:name="_Hlk187413626"/>
    <w:bookmarkStart w:id="30" w:name="_Hlk187413649"/>
    <w:bookmarkStart w:id="31" w:name="_Hlk187413650"/>
    <w:r w:rsidRPr="0072791A">
      <w:t xml:space="preserve"> </w:t>
    </w:r>
    <w:bookmarkEnd w:id="28"/>
    <w:bookmarkEnd w:id="29"/>
    <w:bookmarkEnd w:id="30"/>
    <w:bookmarkEnd w:id="3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D02DF" w14:textId="77CA8D0E" w:rsidR="00DD65B2" w:rsidRPr="0072791A" w:rsidRDefault="0072791A" w:rsidP="0072791A">
    <w:pPr>
      <w:pStyle w:val="Footer"/>
    </w:pPr>
    <w:bookmarkStart w:id="36" w:name="_Hlk187413629"/>
    <w:bookmarkStart w:id="37" w:name="_Hlk187413630"/>
    <w:bookmarkStart w:id="38" w:name="_Hlk187413653"/>
    <w:bookmarkStart w:id="39" w:name="_Hlk187413654"/>
    <w:r w:rsidRPr="0072791A">
      <w:t xml:space="preserve"> </w:t>
    </w:r>
    <w:bookmarkEnd w:id="36"/>
    <w:bookmarkEnd w:id="37"/>
    <w:bookmarkEnd w:id="38"/>
    <w:bookmarkEnd w:id="3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784D8" w14:textId="77777777" w:rsidR="0072791A" w:rsidRPr="0072791A" w:rsidRDefault="0072791A">
      <w:bookmarkStart w:id="0" w:name="_Hlk187413631"/>
      <w:bookmarkStart w:id="1" w:name="_Hlk187413632"/>
      <w:bookmarkStart w:id="2" w:name="_Hlk187413655"/>
      <w:bookmarkStart w:id="3" w:name="_Hlk187413656"/>
      <w:r w:rsidRPr="0072791A">
        <w:separator/>
      </w:r>
      <w:bookmarkEnd w:id="0"/>
      <w:bookmarkEnd w:id="1"/>
      <w:bookmarkEnd w:id="2"/>
      <w:bookmarkEnd w:id="3"/>
    </w:p>
  </w:footnote>
  <w:footnote w:type="continuationSeparator" w:id="0">
    <w:p w14:paraId="5746179D" w14:textId="77777777" w:rsidR="0072791A" w:rsidRPr="0072791A" w:rsidRDefault="0072791A">
      <w:bookmarkStart w:id="4" w:name="_Hlk187413633"/>
      <w:bookmarkStart w:id="5" w:name="_Hlk187413634"/>
      <w:bookmarkStart w:id="6" w:name="_Hlk187413657"/>
      <w:bookmarkStart w:id="7" w:name="_Hlk187413658"/>
      <w:r w:rsidRPr="0072791A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262B" w14:textId="77777777" w:rsidR="0072791A" w:rsidRPr="0072791A" w:rsidRDefault="0072791A" w:rsidP="0072791A">
    <w:pPr>
      <w:pStyle w:val="Header"/>
      <w:spacing w:after="240"/>
      <w:jc w:val="center"/>
    </w:pPr>
    <w:bookmarkStart w:id="16" w:name="_Hlk187413619"/>
    <w:bookmarkStart w:id="17" w:name="_Hlk187413620"/>
    <w:bookmarkStart w:id="18" w:name="_Hlk187413643"/>
    <w:bookmarkStart w:id="19" w:name="_Hlk187413644"/>
    <w:r w:rsidRPr="0072791A">
      <w:t>G/SPS/N/</w:t>
    </w:r>
    <w:proofErr w:type="spellStart"/>
    <w:r w:rsidRPr="0072791A">
      <w:t>CHL</w:t>
    </w:r>
    <w:proofErr w:type="spellEnd"/>
    <w:r w:rsidRPr="0072791A">
      <w:t>/816</w:t>
    </w:r>
  </w:p>
  <w:p w14:paraId="08170801" w14:textId="77777777" w:rsidR="0072791A" w:rsidRPr="0072791A" w:rsidRDefault="0072791A" w:rsidP="0072791A">
    <w:pPr>
      <w:pStyle w:val="Header"/>
      <w:pBdr>
        <w:bottom w:val="single" w:sz="4" w:space="1" w:color="auto"/>
      </w:pBdr>
      <w:jc w:val="center"/>
    </w:pPr>
    <w:r w:rsidRPr="0072791A">
      <w:t xml:space="preserve">- </w:t>
    </w:r>
    <w:r w:rsidRPr="0072791A">
      <w:fldChar w:fldCharType="begin"/>
    </w:r>
    <w:r w:rsidRPr="0072791A">
      <w:instrText xml:space="preserve"> PAGE  \* Arabic  \* MERGEFORMAT </w:instrText>
    </w:r>
    <w:r w:rsidRPr="0072791A">
      <w:fldChar w:fldCharType="separate"/>
    </w:r>
    <w:r w:rsidRPr="0072791A">
      <w:t>1</w:t>
    </w:r>
    <w:r w:rsidRPr="0072791A">
      <w:fldChar w:fldCharType="end"/>
    </w:r>
    <w:r w:rsidRPr="0072791A">
      <w:t xml:space="preserve"> -</w:t>
    </w:r>
    <w:bookmarkEnd w:id="16"/>
    <w:bookmarkEnd w:id="17"/>
    <w:bookmarkEnd w:id="18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8D7D" w14:textId="77777777" w:rsidR="0072791A" w:rsidRPr="0072791A" w:rsidRDefault="0072791A" w:rsidP="0072791A">
    <w:pPr>
      <w:pStyle w:val="Header"/>
      <w:spacing w:after="240"/>
      <w:jc w:val="center"/>
    </w:pPr>
    <w:bookmarkStart w:id="20" w:name="_Hlk187413621"/>
    <w:bookmarkStart w:id="21" w:name="_Hlk187413622"/>
    <w:bookmarkStart w:id="22" w:name="_Hlk187413645"/>
    <w:bookmarkStart w:id="23" w:name="_Hlk187413646"/>
    <w:r w:rsidRPr="0072791A">
      <w:t>G/SPS/N/</w:t>
    </w:r>
    <w:proofErr w:type="spellStart"/>
    <w:r w:rsidRPr="0072791A">
      <w:t>CHL</w:t>
    </w:r>
    <w:proofErr w:type="spellEnd"/>
    <w:r w:rsidRPr="0072791A">
      <w:t>/816</w:t>
    </w:r>
  </w:p>
  <w:p w14:paraId="5D01DCA2" w14:textId="77777777" w:rsidR="0072791A" w:rsidRPr="0072791A" w:rsidRDefault="0072791A" w:rsidP="0072791A">
    <w:pPr>
      <w:pStyle w:val="Header"/>
      <w:pBdr>
        <w:bottom w:val="single" w:sz="4" w:space="1" w:color="auto"/>
      </w:pBdr>
      <w:jc w:val="center"/>
    </w:pPr>
    <w:r w:rsidRPr="0072791A">
      <w:t xml:space="preserve">- </w:t>
    </w:r>
    <w:r w:rsidRPr="0072791A">
      <w:fldChar w:fldCharType="begin"/>
    </w:r>
    <w:r w:rsidRPr="0072791A">
      <w:instrText xml:space="preserve"> PAGE  \* Arabic  \* MERGEFORMAT </w:instrText>
    </w:r>
    <w:r w:rsidRPr="0072791A">
      <w:fldChar w:fldCharType="separate"/>
    </w:r>
    <w:r w:rsidRPr="0072791A">
      <w:t>1</w:t>
    </w:r>
    <w:r w:rsidRPr="0072791A">
      <w:fldChar w:fldCharType="end"/>
    </w:r>
    <w:r w:rsidRPr="0072791A">
      <w:t xml:space="preserve"> -</w:t>
    </w:r>
    <w:bookmarkEnd w:id="20"/>
    <w:bookmarkEnd w:id="21"/>
    <w:bookmarkEnd w:id="22"/>
    <w:bookmarkEnd w:id="2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5"/>
      <w:gridCol w:w="2122"/>
      <w:gridCol w:w="3325"/>
    </w:tblGrid>
    <w:tr w:rsidR="0072791A" w:rsidRPr="0072791A" w14:paraId="59B269B5" w14:textId="77777777" w:rsidTr="0072791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FCAF2A1" w14:textId="77777777" w:rsidR="0072791A" w:rsidRPr="0072791A" w:rsidRDefault="0072791A" w:rsidP="0072791A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32" w:name="_Hlk187413627"/>
          <w:bookmarkStart w:id="33" w:name="_Hlk187413628"/>
          <w:bookmarkStart w:id="34" w:name="_Hlk187413651"/>
          <w:bookmarkStart w:id="35" w:name="_Hlk187413652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7CAC9F5" w14:textId="77777777" w:rsidR="0072791A" w:rsidRPr="0072791A" w:rsidRDefault="0072791A" w:rsidP="0072791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72791A" w:rsidRPr="0072791A" w14:paraId="262E6164" w14:textId="77777777" w:rsidTr="0072791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2C8E3D51" w14:textId="05E7A858" w:rsidR="0072791A" w:rsidRPr="0072791A" w:rsidRDefault="0016061A" w:rsidP="0072791A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6185DB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9.75pt;height:5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7D309DD" w14:textId="77777777" w:rsidR="0072791A" w:rsidRPr="0072791A" w:rsidRDefault="0072791A" w:rsidP="0072791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72791A" w:rsidRPr="0072791A" w14:paraId="527D0F5D" w14:textId="77777777" w:rsidTr="0072791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C5B07B4" w14:textId="77777777" w:rsidR="0072791A" w:rsidRPr="0072791A" w:rsidRDefault="0072791A" w:rsidP="0072791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B435E15" w14:textId="6D535835" w:rsidR="0072791A" w:rsidRPr="0072791A" w:rsidRDefault="0072791A" w:rsidP="0072791A">
          <w:pPr>
            <w:jc w:val="right"/>
            <w:rPr>
              <w:rFonts w:eastAsia="Verdana" w:cs="Verdana"/>
              <w:b/>
              <w:szCs w:val="18"/>
            </w:rPr>
          </w:pPr>
          <w:r w:rsidRPr="0072791A">
            <w:rPr>
              <w:b/>
              <w:szCs w:val="18"/>
            </w:rPr>
            <w:t>G/SPS/N/</w:t>
          </w:r>
          <w:proofErr w:type="spellStart"/>
          <w:r w:rsidRPr="0072791A">
            <w:rPr>
              <w:b/>
              <w:szCs w:val="18"/>
            </w:rPr>
            <w:t>CHL</w:t>
          </w:r>
          <w:proofErr w:type="spellEnd"/>
          <w:r w:rsidRPr="0072791A">
            <w:rPr>
              <w:b/>
              <w:szCs w:val="18"/>
            </w:rPr>
            <w:t>/816</w:t>
          </w:r>
        </w:p>
      </w:tc>
    </w:tr>
    <w:tr w:rsidR="0072791A" w:rsidRPr="0072791A" w14:paraId="6CDC4B20" w14:textId="77777777" w:rsidTr="0072791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22C3446B" w14:textId="77777777" w:rsidR="0072791A" w:rsidRPr="0072791A" w:rsidRDefault="0072791A" w:rsidP="0072791A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8248A59" w14:textId="21603526" w:rsidR="0072791A" w:rsidRPr="0072791A" w:rsidRDefault="0072791A" w:rsidP="0072791A">
          <w:pPr>
            <w:jc w:val="right"/>
            <w:rPr>
              <w:rFonts w:eastAsia="Verdana" w:cs="Verdana"/>
              <w:szCs w:val="18"/>
            </w:rPr>
          </w:pPr>
          <w:r w:rsidRPr="0072791A">
            <w:rPr>
              <w:rFonts w:eastAsia="Verdana" w:cs="Verdana"/>
              <w:szCs w:val="18"/>
            </w:rPr>
            <w:t>8 January 2025</w:t>
          </w:r>
        </w:p>
      </w:tc>
    </w:tr>
    <w:tr w:rsidR="0072791A" w:rsidRPr="0072791A" w14:paraId="2AEBC367" w14:textId="77777777" w:rsidTr="0072791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3AFFD0" w14:textId="5FE811AB" w:rsidR="0072791A" w:rsidRPr="0072791A" w:rsidRDefault="0072791A" w:rsidP="0072791A">
          <w:pPr>
            <w:jc w:val="left"/>
            <w:rPr>
              <w:rFonts w:eastAsia="Verdana" w:cs="Verdana"/>
              <w:b/>
              <w:szCs w:val="18"/>
            </w:rPr>
          </w:pPr>
          <w:r w:rsidRPr="0072791A">
            <w:rPr>
              <w:rFonts w:eastAsia="Verdana" w:cs="Verdana"/>
              <w:color w:val="FF0000"/>
              <w:szCs w:val="18"/>
            </w:rPr>
            <w:t>(25</w:t>
          </w:r>
          <w:r w:rsidRPr="0072791A">
            <w:rPr>
              <w:rFonts w:eastAsia="Verdana" w:cs="Verdana"/>
              <w:color w:val="FF0000"/>
              <w:szCs w:val="18"/>
            </w:rPr>
            <w:noBreakHyphen/>
          </w:r>
          <w:r w:rsidR="0016061A">
            <w:rPr>
              <w:rFonts w:eastAsia="Verdana" w:cs="Verdana"/>
              <w:color w:val="FF0000"/>
              <w:szCs w:val="18"/>
            </w:rPr>
            <w:t>0106</w:t>
          </w:r>
          <w:r w:rsidRPr="0072791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74ABB3" w14:textId="7B6A5804" w:rsidR="0072791A" w:rsidRPr="0072791A" w:rsidRDefault="0072791A" w:rsidP="0072791A">
          <w:pPr>
            <w:jc w:val="right"/>
            <w:rPr>
              <w:rFonts w:eastAsia="Verdana" w:cs="Verdana"/>
              <w:szCs w:val="18"/>
            </w:rPr>
          </w:pPr>
          <w:r w:rsidRPr="0072791A">
            <w:rPr>
              <w:rFonts w:eastAsia="Verdana" w:cs="Verdana"/>
              <w:szCs w:val="18"/>
            </w:rPr>
            <w:t xml:space="preserve">Page: </w:t>
          </w:r>
          <w:r w:rsidRPr="0072791A">
            <w:rPr>
              <w:rFonts w:eastAsia="Verdana" w:cs="Verdana"/>
              <w:szCs w:val="18"/>
            </w:rPr>
            <w:fldChar w:fldCharType="begin"/>
          </w:r>
          <w:r w:rsidRPr="0072791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72791A">
            <w:rPr>
              <w:rFonts w:eastAsia="Verdana" w:cs="Verdana"/>
              <w:szCs w:val="18"/>
            </w:rPr>
            <w:fldChar w:fldCharType="separate"/>
          </w:r>
          <w:r w:rsidRPr="0072791A">
            <w:rPr>
              <w:rFonts w:eastAsia="Verdana" w:cs="Verdana"/>
              <w:szCs w:val="18"/>
            </w:rPr>
            <w:t>1</w:t>
          </w:r>
          <w:r w:rsidRPr="0072791A">
            <w:rPr>
              <w:rFonts w:eastAsia="Verdana" w:cs="Verdana"/>
              <w:szCs w:val="18"/>
            </w:rPr>
            <w:fldChar w:fldCharType="end"/>
          </w:r>
          <w:r w:rsidRPr="0072791A">
            <w:rPr>
              <w:rFonts w:eastAsia="Verdana" w:cs="Verdana"/>
              <w:szCs w:val="18"/>
            </w:rPr>
            <w:t>/</w:t>
          </w:r>
          <w:r w:rsidRPr="0072791A">
            <w:rPr>
              <w:rFonts w:eastAsia="Verdana" w:cs="Verdana"/>
              <w:szCs w:val="18"/>
            </w:rPr>
            <w:fldChar w:fldCharType="begin"/>
          </w:r>
          <w:r w:rsidRPr="0072791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72791A">
            <w:rPr>
              <w:rFonts w:eastAsia="Verdana" w:cs="Verdana"/>
              <w:szCs w:val="18"/>
            </w:rPr>
            <w:fldChar w:fldCharType="separate"/>
          </w:r>
          <w:r w:rsidRPr="0072791A">
            <w:rPr>
              <w:rFonts w:eastAsia="Verdana" w:cs="Verdana"/>
              <w:szCs w:val="18"/>
            </w:rPr>
            <w:t>2</w:t>
          </w:r>
          <w:r w:rsidRPr="0072791A">
            <w:rPr>
              <w:rFonts w:eastAsia="Verdana" w:cs="Verdana"/>
              <w:szCs w:val="18"/>
            </w:rPr>
            <w:fldChar w:fldCharType="end"/>
          </w:r>
        </w:p>
      </w:tc>
    </w:tr>
    <w:tr w:rsidR="0072791A" w:rsidRPr="0072791A" w14:paraId="5F584006" w14:textId="77777777" w:rsidTr="0072791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B403EF" w14:textId="257428B0" w:rsidR="0072791A" w:rsidRPr="0072791A" w:rsidRDefault="0072791A" w:rsidP="0072791A">
          <w:pPr>
            <w:jc w:val="left"/>
            <w:rPr>
              <w:rFonts w:eastAsia="Verdana" w:cs="Verdana"/>
              <w:szCs w:val="18"/>
            </w:rPr>
          </w:pPr>
          <w:r w:rsidRPr="0072791A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207C688" w14:textId="2331E620" w:rsidR="0072791A" w:rsidRPr="0072791A" w:rsidRDefault="0072791A" w:rsidP="0072791A">
          <w:pPr>
            <w:jc w:val="right"/>
            <w:rPr>
              <w:rFonts w:eastAsia="Verdana" w:cs="Verdana"/>
              <w:bCs/>
              <w:szCs w:val="18"/>
            </w:rPr>
          </w:pPr>
          <w:r w:rsidRPr="0072791A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32"/>
    <w:bookmarkEnd w:id="33"/>
    <w:bookmarkEnd w:id="34"/>
    <w:bookmarkEnd w:id="35"/>
  </w:tbl>
  <w:p w14:paraId="613ADF78" w14:textId="77777777" w:rsidR="00DD65B2" w:rsidRPr="0072791A" w:rsidRDefault="00DD65B2" w:rsidP="007279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00DEA6F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17B04110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932CDF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D7BA9156"/>
    <w:numStyleLink w:val="LegalHeadings"/>
  </w:abstractNum>
  <w:abstractNum w:abstractNumId="14" w15:restartNumberingAfterBreak="0">
    <w:nsid w:val="57551E12"/>
    <w:multiLevelType w:val="multilevel"/>
    <w:tmpl w:val="D7BA915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7124613">
    <w:abstractNumId w:val="8"/>
  </w:num>
  <w:num w:numId="2" w16cid:durableId="1023436245">
    <w:abstractNumId w:val="3"/>
  </w:num>
  <w:num w:numId="3" w16cid:durableId="727340116">
    <w:abstractNumId w:val="2"/>
  </w:num>
  <w:num w:numId="4" w16cid:durableId="478034008">
    <w:abstractNumId w:val="1"/>
  </w:num>
  <w:num w:numId="5" w16cid:durableId="1356614322">
    <w:abstractNumId w:val="0"/>
  </w:num>
  <w:num w:numId="6" w16cid:durableId="1701274137">
    <w:abstractNumId w:val="14"/>
  </w:num>
  <w:num w:numId="7" w16cid:durableId="683477301">
    <w:abstractNumId w:val="12"/>
  </w:num>
  <w:num w:numId="8" w16cid:durableId="1723863944">
    <w:abstractNumId w:val="15"/>
  </w:num>
  <w:num w:numId="9" w16cid:durableId="795876733">
    <w:abstractNumId w:val="10"/>
  </w:num>
  <w:num w:numId="10" w16cid:durableId="218984026">
    <w:abstractNumId w:val="9"/>
  </w:num>
  <w:num w:numId="11" w16cid:durableId="1490906852">
    <w:abstractNumId w:val="7"/>
  </w:num>
  <w:num w:numId="12" w16cid:durableId="1346400394">
    <w:abstractNumId w:val="6"/>
  </w:num>
  <w:num w:numId="13" w16cid:durableId="1232428510">
    <w:abstractNumId w:val="5"/>
  </w:num>
  <w:num w:numId="14" w16cid:durableId="1981955681">
    <w:abstractNumId w:val="4"/>
  </w:num>
  <w:num w:numId="15" w16cid:durableId="126826476">
    <w:abstractNumId w:val="13"/>
  </w:num>
  <w:num w:numId="16" w16cid:durableId="3607136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061A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678DE"/>
    <w:rsid w:val="00276383"/>
    <w:rsid w:val="00287066"/>
    <w:rsid w:val="00295EB3"/>
    <w:rsid w:val="002C7141"/>
    <w:rsid w:val="00322BAF"/>
    <w:rsid w:val="003267CD"/>
    <w:rsid w:val="00334600"/>
    <w:rsid w:val="00337700"/>
    <w:rsid w:val="003422F5"/>
    <w:rsid w:val="00342A86"/>
    <w:rsid w:val="003508BE"/>
    <w:rsid w:val="00357E1D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91A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3E6F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25B7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52CE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3F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91A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2791A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2791A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2791A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2791A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2791A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2791A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2791A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2791A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2791A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2791A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72791A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72791A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72791A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72791A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72791A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72791A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72791A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72791A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791A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72791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2791A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72791A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72791A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72791A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72791A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72791A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2791A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72791A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2791A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2791A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2791A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72791A"/>
    <w:rPr>
      <w:szCs w:val="20"/>
    </w:rPr>
  </w:style>
  <w:style w:type="character" w:customStyle="1" w:styleId="EndnoteTextChar">
    <w:name w:val="Endnote Text Char"/>
    <w:link w:val="EndnoteText"/>
    <w:uiPriority w:val="49"/>
    <w:rsid w:val="0072791A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2791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2791A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72791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2791A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72791A"/>
    <w:pPr>
      <w:ind w:left="567" w:right="567" w:firstLine="0"/>
    </w:pPr>
  </w:style>
  <w:style w:type="character" w:styleId="FootnoteReference">
    <w:name w:val="footnote reference"/>
    <w:uiPriority w:val="5"/>
    <w:rsid w:val="0072791A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2791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2791A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72791A"/>
    <w:pPr>
      <w:numPr>
        <w:numId w:val="6"/>
      </w:numPr>
    </w:pPr>
  </w:style>
  <w:style w:type="paragraph" w:styleId="ListBullet">
    <w:name w:val="List Bullet"/>
    <w:basedOn w:val="Normal"/>
    <w:uiPriority w:val="1"/>
    <w:rsid w:val="0072791A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2791A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72791A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2791A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2791A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72791A"/>
    <w:pPr>
      <w:ind w:left="720"/>
      <w:contextualSpacing/>
    </w:pPr>
  </w:style>
  <w:style w:type="numbering" w:customStyle="1" w:styleId="ListBullets">
    <w:name w:val="ListBullets"/>
    <w:uiPriority w:val="99"/>
    <w:rsid w:val="0072791A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72791A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2791A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2791A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2791A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72791A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2791A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2791A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72791A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2791A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72791A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2791A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2791A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2791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2791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72791A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2791A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72791A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72791A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72791A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2791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2791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2791A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2791A"/>
  </w:style>
  <w:style w:type="paragraph" w:styleId="BlockText">
    <w:name w:val="Block Text"/>
    <w:basedOn w:val="Normal"/>
    <w:uiPriority w:val="99"/>
    <w:semiHidden/>
    <w:unhideWhenUsed/>
    <w:rsid w:val="0072791A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2791A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2791A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2791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2791A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2791A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2791A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2791A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2791A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791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2791A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72791A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2791A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2791A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72791A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279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2791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2791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2791A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2791A"/>
  </w:style>
  <w:style w:type="character" w:customStyle="1" w:styleId="DateChar">
    <w:name w:val="Date Char"/>
    <w:link w:val="Date"/>
    <w:uiPriority w:val="99"/>
    <w:semiHidden/>
    <w:rsid w:val="0072791A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2791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2791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2791A"/>
  </w:style>
  <w:style w:type="character" w:customStyle="1" w:styleId="E-mailSignatureChar">
    <w:name w:val="E-mail Signature Char"/>
    <w:link w:val="E-mailSignature"/>
    <w:uiPriority w:val="99"/>
    <w:semiHidden/>
    <w:rsid w:val="0072791A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72791A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2791A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91A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2791A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72791A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2791A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2791A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72791A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2791A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2791A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2791A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791A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2791A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72791A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2791A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2791A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2791A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2791A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2791A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2791A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2791A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2791A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2791A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2791A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2791A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2791A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2791A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2791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2791A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72791A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72791A"/>
    <w:rPr>
      <w:lang w:val="en-GB"/>
    </w:rPr>
  </w:style>
  <w:style w:type="paragraph" w:styleId="List">
    <w:name w:val="List"/>
    <w:basedOn w:val="Normal"/>
    <w:uiPriority w:val="99"/>
    <w:semiHidden/>
    <w:unhideWhenUsed/>
    <w:rsid w:val="0072791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2791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2791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2791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2791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2791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2791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2791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2791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2791A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2791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2791A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2791A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2791A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2791A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279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72791A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279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2791A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72791A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72791A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2791A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2791A"/>
  </w:style>
  <w:style w:type="character" w:customStyle="1" w:styleId="NoteHeadingChar">
    <w:name w:val="Note Heading Char"/>
    <w:link w:val="NoteHeading"/>
    <w:uiPriority w:val="99"/>
    <w:semiHidden/>
    <w:rsid w:val="0072791A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2791A"/>
    <w:rPr>
      <w:lang w:val="en-GB"/>
    </w:rPr>
  </w:style>
  <w:style w:type="character" w:styleId="PlaceholderText">
    <w:name w:val="Placeholder Text"/>
    <w:uiPriority w:val="99"/>
    <w:semiHidden/>
    <w:rsid w:val="0072791A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2791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2791A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72791A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2791A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2791A"/>
  </w:style>
  <w:style w:type="character" w:customStyle="1" w:styleId="SalutationChar">
    <w:name w:val="Salutation Char"/>
    <w:link w:val="Salutation"/>
    <w:uiPriority w:val="99"/>
    <w:semiHidden/>
    <w:rsid w:val="0072791A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2791A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2791A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72791A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2791A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2791A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2791A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33E6F"/>
    <w:rPr>
      <w:rFonts w:ascii="Verdana" w:hAnsi="Verdana"/>
      <w:sz w:val="18"/>
      <w:szCs w:val="22"/>
    </w:rPr>
  </w:style>
  <w:style w:type="table" w:styleId="GridTable1Light">
    <w:name w:val="Grid Table 1 Light"/>
    <w:basedOn w:val="TableNormal"/>
    <w:uiPriority w:val="46"/>
    <w:rsid w:val="0072791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2791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2791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2791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2791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2791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2791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2791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2791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2791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2791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2791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2791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2791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279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279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279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279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279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279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279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2791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2791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2791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2791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2791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2791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2791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2791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2791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2791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2791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2791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2791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2791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72791A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7279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279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279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279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279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279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279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72791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2791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2791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2791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2791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2791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2791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2791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2791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2791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2791A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2791A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2791A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2791A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2791A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2791A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2791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2791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2791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2791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2791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2791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2791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2791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2791A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2791A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2791A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2791A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2791A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2791A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72791A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7279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2791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2791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2791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2791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72791A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72791A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72791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72791A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72791A"/>
    <w:pPr>
      <w:numPr>
        <w:numId w:val="1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72791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HL/25_00050_00_s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.chile@sag.gob.c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.chile@sag.gob.c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HL/25_00050_01_s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b2ea2306-3aa2-49d2-aec9-b79b047dcd1c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E03CA9-0C23-4F53-9496-483A52B6BD7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25</TotalTime>
  <Pages>2</Pages>
  <Words>555</Words>
  <Characters>3212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13</cp:revision>
  <dcterms:created xsi:type="dcterms:W3CDTF">2017-07-03T11:20:00Z</dcterms:created>
  <dcterms:modified xsi:type="dcterms:W3CDTF">2025-01-13T09:26:00Z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b2ea2306-3aa2-49d2-aec9-b79b047dcd1c</vt:lpwstr>
  </property>
  <property fmtid="{D5CDD505-2E9C-101B-9397-08002B2CF9AE}" pid="3" name="WTOCLASSIFICATION">
    <vt:lpwstr>WTO OFFICIAL</vt:lpwstr>
  </property>
</Properties>
</file>